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77F3DA" w14:textId="1BC0A800" w:rsidR="00A22E11" w:rsidRPr="005F6650" w:rsidRDefault="005F6650" w:rsidP="005F6650">
      <w:pPr>
        <w:pStyle w:val="Heading1"/>
        <w:rPr>
          <w:sz w:val="32"/>
          <w:szCs w:val="32"/>
          <w:lang w:val="en-US"/>
        </w:rPr>
      </w:pPr>
      <w:bookmarkStart w:id="0" w:name="_Toc164851902"/>
      <w:r w:rsidRPr="005F6650">
        <w:rPr>
          <w:sz w:val="32"/>
          <w:szCs w:val="32"/>
          <w:lang w:val="en-US"/>
        </w:rPr>
        <w:t>Multi Factor Authen</w:t>
      </w:r>
      <w:r w:rsidR="00CE04EB">
        <w:rPr>
          <w:sz w:val="32"/>
          <w:szCs w:val="32"/>
          <w:lang w:val="en-US"/>
        </w:rPr>
        <w:t>t</w:t>
      </w:r>
      <w:r w:rsidRPr="005F6650">
        <w:rPr>
          <w:sz w:val="32"/>
          <w:szCs w:val="32"/>
          <w:lang w:val="en-US"/>
        </w:rPr>
        <w:t>ication with</w:t>
      </w:r>
      <w:r>
        <w:rPr>
          <w:sz w:val="32"/>
          <w:szCs w:val="32"/>
          <w:lang w:val="en-US"/>
        </w:rPr>
        <w:t xml:space="preserve"> Microsoft Authenticator</w:t>
      </w:r>
    </w:p>
    <w:p w14:paraId="4BC7948D" w14:textId="7EB7A9D4" w:rsidR="005F6650" w:rsidRPr="00690C34" w:rsidRDefault="005F6650" w:rsidP="00A22E11">
      <w:pPr>
        <w:rPr>
          <w:rFonts w:cstheme="minorHAnsi"/>
          <w:lang w:val="en-US"/>
        </w:rPr>
      </w:pPr>
      <w:r w:rsidRPr="00690C34">
        <w:rPr>
          <w:rFonts w:cstheme="minorHAnsi"/>
          <w:color w:val="0D0D0D"/>
          <w:shd w:val="clear" w:color="auto" w:fill="FFFFFF"/>
          <w:lang w:val="en-US"/>
        </w:rPr>
        <w:t xml:space="preserve">You will need to use </w:t>
      </w:r>
      <w:r w:rsidR="00690C34" w:rsidRPr="00690C34">
        <w:rPr>
          <w:rFonts w:cstheme="minorHAnsi"/>
          <w:color w:val="0D0D0D"/>
          <w:shd w:val="clear" w:color="auto" w:fill="FFFFFF"/>
          <w:lang w:val="en-US"/>
        </w:rPr>
        <w:t>multi-factor-authentication</w:t>
      </w:r>
      <w:r w:rsidRPr="00690C34">
        <w:rPr>
          <w:rFonts w:cstheme="minorHAnsi"/>
          <w:color w:val="0D0D0D"/>
          <w:shd w:val="clear" w:color="auto" w:fill="FFFFFF"/>
          <w:lang w:val="en-US"/>
        </w:rPr>
        <w:t xml:space="preserve"> after you have completed your first login at the University of Copenhagen. The first time you log into a Microsoft</w:t>
      </w:r>
      <w:r w:rsidR="00E46221" w:rsidRPr="00690C34">
        <w:rPr>
          <w:rFonts w:cstheme="minorHAnsi"/>
          <w:color w:val="0D0D0D"/>
          <w:shd w:val="clear" w:color="auto" w:fill="FFFFFF"/>
          <w:lang w:val="en-US"/>
        </w:rPr>
        <w:t xml:space="preserve"> 365</w:t>
      </w:r>
      <w:r w:rsidRPr="00690C34">
        <w:rPr>
          <w:rFonts w:cstheme="minorHAnsi"/>
          <w:color w:val="0D0D0D"/>
          <w:shd w:val="clear" w:color="auto" w:fill="FFFFFF"/>
          <w:lang w:val="en-US"/>
        </w:rPr>
        <w:t xml:space="preserve"> program (e.g., Word, Excel, and Teams)</w:t>
      </w:r>
      <w:r w:rsidR="00FE0D04">
        <w:rPr>
          <w:rFonts w:cstheme="minorHAnsi"/>
          <w:color w:val="0D0D0D"/>
          <w:shd w:val="clear" w:color="auto" w:fill="FFFFFF"/>
          <w:lang w:val="en-US"/>
        </w:rPr>
        <w:t xml:space="preserve"> or webmail</w:t>
      </w:r>
      <w:r w:rsidRPr="00690C34">
        <w:rPr>
          <w:rFonts w:cstheme="minorHAnsi"/>
          <w:color w:val="0D0D0D"/>
          <w:shd w:val="clear" w:color="auto" w:fill="FFFFFF"/>
          <w:lang w:val="en-US"/>
        </w:rPr>
        <w:t>, you will be asked to choose a two-factor authentication method. You can choose between Microsoft Authenticator, the NetIQ app</w:t>
      </w:r>
      <w:r w:rsidR="00665B4A">
        <w:rPr>
          <w:rFonts w:cstheme="minorHAnsi"/>
          <w:color w:val="0D0D0D"/>
          <w:shd w:val="clear" w:color="auto" w:fill="FFFFFF"/>
          <w:lang w:val="en-US"/>
        </w:rPr>
        <w:t xml:space="preserve">, </w:t>
      </w:r>
      <w:r w:rsidRPr="00690C34">
        <w:rPr>
          <w:rFonts w:cstheme="minorHAnsi"/>
          <w:color w:val="0D0D0D"/>
          <w:shd w:val="clear" w:color="auto" w:fill="FFFFFF"/>
          <w:lang w:val="en-US"/>
        </w:rPr>
        <w:t>or a security key (for students)</w:t>
      </w:r>
      <w:r w:rsidR="00690C34" w:rsidRPr="00690C34">
        <w:rPr>
          <w:rFonts w:cstheme="minorHAnsi"/>
          <w:color w:val="0D0D0D"/>
          <w:shd w:val="clear" w:color="auto" w:fill="FFFFFF"/>
          <w:lang w:val="en-US"/>
        </w:rPr>
        <w:t xml:space="preserve"> and </w:t>
      </w:r>
      <w:proofErr w:type="spellStart"/>
      <w:r w:rsidRPr="00690C34">
        <w:rPr>
          <w:rFonts w:cstheme="minorHAnsi"/>
          <w:color w:val="0D0D0D"/>
          <w:shd w:val="clear" w:color="auto" w:fill="FFFFFF"/>
          <w:lang w:val="en-US"/>
        </w:rPr>
        <w:t>Yubikey</w:t>
      </w:r>
      <w:proofErr w:type="spellEnd"/>
      <w:r w:rsidRPr="00690C34">
        <w:rPr>
          <w:rFonts w:cstheme="minorHAnsi"/>
          <w:color w:val="0D0D0D"/>
          <w:shd w:val="clear" w:color="auto" w:fill="FFFFFF"/>
          <w:lang w:val="en-US"/>
        </w:rPr>
        <w:t xml:space="preserve"> (for employees).</w:t>
      </w:r>
    </w:p>
    <w:p w14:paraId="35B7B264" w14:textId="4737C906" w:rsidR="00D06451" w:rsidRPr="00690C34" w:rsidRDefault="00581D41" w:rsidP="00A22E11">
      <w:pPr>
        <w:rPr>
          <w:rFonts w:cstheme="minorHAnsi"/>
          <w:lang w:val="en-US"/>
        </w:rPr>
      </w:pPr>
      <w:r w:rsidRPr="00690C34">
        <w:rPr>
          <w:rFonts w:cstheme="minorHAnsi"/>
          <w:lang w:val="en-US"/>
        </w:rPr>
        <w:t xml:space="preserve">This guide helps you to install </w:t>
      </w:r>
      <w:r w:rsidRPr="00690C34">
        <w:rPr>
          <w:rFonts w:cstheme="minorHAnsi"/>
          <w:b/>
          <w:bCs/>
          <w:lang w:val="en-US"/>
        </w:rPr>
        <w:t>Microsoft Authenticator app.</w:t>
      </w:r>
      <w:r w:rsidR="00852360" w:rsidRPr="00690C34">
        <w:rPr>
          <w:rFonts w:cstheme="minorHAnsi"/>
          <w:b/>
          <w:bCs/>
          <w:lang w:val="en-US"/>
        </w:rPr>
        <w:br/>
      </w:r>
      <w:r w:rsidR="00852360" w:rsidRPr="00690C34">
        <w:rPr>
          <w:rFonts w:cstheme="minorHAnsi"/>
          <w:color w:val="0D0D0D"/>
          <w:shd w:val="clear" w:color="auto" w:fill="FFFFFF"/>
          <w:lang w:val="en-US"/>
        </w:rPr>
        <w:t>Smartphone/tablet must have Android 8 or iOS 15.</w:t>
      </w:r>
    </w:p>
    <w:p w14:paraId="3F802DF4" w14:textId="58732CF1" w:rsidR="00A22E11" w:rsidRDefault="00581D41" w:rsidP="00A22E11">
      <w:pPr>
        <w:rPr>
          <w:rFonts w:cstheme="minorHAnsi"/>
          <w:lang w:val="en-US"/>
        </w:rPr>
      </w:pPr>
      <w:r w:rsidRPr="00690C34">
        <w:rPr>
          <w:rFonts w:cstheme="minorHAnsi"/>
          <w:lang w:val="en-US"/>
        </w:rPr>
        <w:t>You need a computer as well as a smartphone/tablet when installing. This is indicated by the symbols</w:t>
      </w:r>
      <w:r w:rsidR="007349D9">
        <w:rPr>
          <w:rFonts w:cstheme="minorHAnsi"/>
          <w:lang w:val="en-US"/>
        </w:rPr>
        <w:t>,</w:t>
      </w:r>
    </w:p>
    <w:p w14:paraId="0EB85228" w14:textId="178A1AE9" w:rsidR="007349D9" w:rsidRPr="007349D9" w:rsidRDefault="007349D9" w:rsidP="00A22E11">
      <w:pPr>
        <w:rPr>
          <w:rFonts w:cstheme="minorHAnsi"/>
          <w:lang w:val="en-US"/>
        </w:rPr>
      </w:pPr>
      <w:r w:rsidRPr="007349D9">
        <w:rPr>
          <w:b/>
          <w:bCs/>
          <w:lang w:val="en-US"/>
        </w:rPr>
        <w:t>Please note</w:t>
      </w:r>
      <w:r w:rsidRPr="007349D9">
        <w:rPr>
          <w:lang w:val="en-US"/>
        </w:rPr>
        <w:t xml:space="preserve"> that the Microsoft Authenticator app may require you to enter your phone's screen code when using Microsoft Authenticator for two-factor authentication.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2E11" w14:paraId="03F5FF0C" w14:textId="77777777" w:rsidTr="00506DD1">
        <w:tc>
          <w:tcPr>
            <w:tcW w:w="9628" w:type="dxa"/>
          </w:tcPr>
          <w:p w14:paraId="336FC2CF" w14:textId="77777777" w:rsidR="00A22E11" w:rsidRPr="005F6650" w:rsidRDefault="00A22E11" w:rsidP="00506DD1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80608" behindDoc="1" locked="0" layoutInCell="1" allowOverlap="1" wp14:anchorId="5882900D" wp14:editId="3D5E638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93980</wp:posOffset>
                  </wp:positionV>
                  <wp:extent cx="473075" cy="393065"/>
                  <wp:effectExtent l="0" t="0" r="3175" b="6985"/>
                  <wp:wrapTight wrapText="bothSides">
                    <wp:wrapPolygon edited="0">
                      <wp:start x="0" y="0"/>
                      <wp:lineTo x="0" y="20937"/>
                      <wp:lineTo x="20875" y="20937"/>
                      <wp:lineTo x="20875" y="0"/>
                      <wp:lineTo x="0" y="0"/>
                    </wp:wrapPolygon>
                  </wp:wrapTight>
                  <wp:docPr id="1796339202" name="Picture 1796339202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339202" name="Picture 1796339202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473075" cy="39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3B219F" w14:textId="77777777" w:rsidR="00581D41" w:rsidRPr="002568AD" w:rsidRDefault="00581D41" w:rsidP="00581D41">
            <w:pPr>
              <w:pStyle w:val="ListParagraph"/>
              <w:numPr>
                <w:ilvl w:val="0"/>
                <w:numId w:val="39"/>
              </w:numPr>
              <w:rPr>
                <w:lang w:val="en-US"/>
              </w:rPr>
            </w:pPr>
            <w:r w:rsidRPr="002568AD">
              <w:rPr>
                <w:lang w:val="en-US"/>
              </w:rPr>
              <w:t>Here you need a c</w:t>
            </w:r>
            <w:r>
              <w:rPr>
                <w:lang w:val="en-US"/>
              </w:rPr>
              <w:t>omputer</w:t>
            </w:r>
          </w:p>
          <w:p w14:paraId="2B374F9D" w14:textId="77777777" w:rsidR="00A22E11" w:rsidRDefault="00A22E11" w:rsidP="00506DD1"/>
        </w:tc>
      </w:tr>
      <w:tr w:rsidR="00A22E11" w:rsidRPr="00FE0D04" w14:paraId="01F83378" w14:textId="77777777" w:rsidTr="00506DD1">
        <w:tc>
          <w:tcPr>
            <w:tcW w:w="9628" w:type="dxa"/>
          </w:tcPr>
          <w:p w14:paraId="0F462E01" w14:textId="77777777" w:rsidR="00A22E11" w:rsidRDefault="00A22E11" w:rsidP="00506DD1">
            <w:r>
              <w:rPr>
                <w:noProof/>
                <w:lang w:eastAsia="da-DK"/>
              </w:rPr>
              <w:drawing>
                <wp:anchor distT="0" distB="0" distL="114300" distR="114300" simplePos="0" relativeHeight="251781632" behindDoc="1" locked="0" layoutInCell="1" allowOverlap="1" wp14:anchorId="75164C8D" wp14:editId="5C5EBDF1">
                  <wp:simplePos x="0" y="0"/>
                  <wp:positionH relativeFrom="column">
                    <wp:posOffset>78685</wp:posOffset>
                  </wp:positionH>
                  <wp:positionV relativeFrom="paragraph">
                    <wp:posOffset>73356</wp:posOffset>
                  </wp:positionV>
                  <wp:extent cx="290830" cy="417195"/>
                  <wp:effectExtent l="0" t="0" r="0" b="1905"/>
                  <wp:wrapTight wrapText="bothSides">
                    <wp:wrapPolygon edited="0">
                      <wp:start x="0" y="0"/>
                      <wp:lineTo x="0" y="20712"/>
                      <wp:lineTo x="19808" y="20712"/>
                      <wp:lineTo x="19808" y="0"/>
                      <wp:lineTo x="0" y="0"/>
                    </wp:wrapPolygon>
                  </wp:wrapTight>
                  <wp:docPr id="951706186" name="Picture 951706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290830" cy="41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2D690" w14:textId="77777777" w:rsidR="00581D41" w:rsidRPr="002568AD" w:rsidRDefault="00581D41" w:rsidP="00581D41">
            <w:pPr>
              <w:pStyle w:val="ListParagraph"/>
              <w:numPr>
                <w:ilvl w:val="0"/>
                <w:numId w:val="39"/>
              </w:numPr>
              <w:rPr>
                <w:lang w:val="en-US"/>
              </w:rPr>
            </w:pPr>
            <w:r w:rsidRPr="002568AD">
              <w:rPr>
                <w:lang w:val="en-US"/>
              </w:rPr>
              <w:t>Here you need af smartphone/tablet</w:t>
            </w:r>
          </w:p>
          <w:p w14:paraId="178FC7FF" w14:textId="77777777" w:rsidR="00A22E11" w:rsidRPr="005F6650" w:rsidRDefault="00A22E11" w:rsidP="00506DD1">
            <w:pPr>
              <w:rPr>
                <w:lang w:val="en-US"/>
              </w:rPr>
            </w:pPr>
          </w:p>
        </w:tc>
      </w:tr>
    </w:tbl>
    <w:bookmarkEnd w:id="0"/>
    <w:p w14:paraId="0E23375E" w14:textId="4D7C954F" w:rsidR="00A22E11" w:rsidRPr="005D1923" w:rsidRDefault="00FC4A1F" w:rsidP="00AF5788">
      <w:pPr>
        <w:pStyle w:val="Heading1"/>
        <w:rPr>
          <w:lang w:val="en-GB"/>
        </w:rPr>
      </w:pPr>
      <w:r>
        <w:rPr>
          <w:lang w:val="en-GB"/>
        </w:rPr>
        <w:t>Install and r</w:t>
      </w:r>
      <w:r w:rsidR="005F6650" w:rsidRPr="005F6650">
        <w:rPr>
          <w:lang w:val="en-GB"/>
        </w:rPr>
        <w:t xml:space="preserve">egister </w:t>
      </w:r>
      <w:r w:rsidR="00A22E11" w:rsidRPr="005F6650">
        <w:rPr>
          <w:lang w:val="en-GB"/>
        </w:rPr>
        <w:t>Microsoft Aut</w:t>
      </w:r>
      <w:r w:rsidR="00B731F7" w:rsidRPr="005F6650">
        <w:rPr>
          <w:lang w:val="en-GB"/>
        </w:rPr>
        <w:t>h</w:t>
      </w:r>
      <w:r w:rsidR="00A22E11" w:rsidRPr="005F6650">
        <w:rPr>
          <w:lang w:val="en-GB"/>
        </w:rPr>
        <w:t>enticator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9"/>
        <w:gridCol w:w="5949"/>
      </w:tblGrid>
      <w:tr w:rsidR="00310B95" w14:paraId="10D9F97E" w14:textId="77777777" w:rsidTr="00310B95">
        <w:tc>
          <w:tcPr>
            <w:tcW w:w="3679" w:type="dxa"/>
          </w:tcPr>
          <w:p w14:paraId="6A334332" w14:textId="51DE5827" w:rsidR="00FC4A1F" w:rsidRPr="00FC4A1F" w:rsidRDefault="00FC4A1F" w:rsidP="004C1F7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C4A1F">
              <w:rPr>
                <w:rFonts w:ascii="Calibri" w:hAnsi="Calibri" w:cs="Calibri"/>
                <w:color w:val="0D0D0D"/>
                <w:sz w:val="20"/>
                <w:szCs w:val="20"/>
                <w:shd w:val="clear" w:color="auto" w:fill="FFFFFF"/>
                <w:lang w:val="en-US"/>
              </w:rPr>
              <w:t>The first time you log into M</w:t>
            </w:r>
            <w:r w:rsidR="000D4EA4">
              <w:rPr>
                <w:rFonts w:ascii="Calibri" w:hAnsi="Calibri" w:cs="Calibri"/>
                <w:color w:val="0D0D0D"/>
                <w:sz w:val="20"/>
                <w:szCs w:val="20"/>
                <w:shd w:val="clear" w:color="auto" w:fill="FFFFFF"/>
                <w:lang w:val="en-US"/>
              </w:rPr>
              <w:t xml:space="preserve">icrosoft </w:t>
            </w:r>
            <w:r w:rsidRPr="00FC4A1F">
              <w:rPr>
                <w:rFonts w:ascii="Calibri" w:hAnsi="Calibri" w:cs="Calibri"/>
                <w:color w:val="0D0D0D"/>
                <w:sz w:val="20"/>
                <w:szCs w:val="20"/>
                <w:shd w:val="clear" w:color="auto" w:fill="FFFFFF"/>
                <w:lang w:val="en-US"/>
              </w:rPr>
              <w:t>365, e.g. Teams</w:t>
            </w:r>
            <w:r w:rsidR="00FE0D04">
              <w:rPr>
                <w:rFonts w:ascii="Calibri" w:hAnsi="Calibri" w:cs="Calibri"/>
                <w:color w:val="0D0D0D"/>
                <w:sz w:val="20"/>
                <w:szCs w:val="20"/>
                <w:shd w:val="clear" w:color="auto" w:fill="FFFFFF"/>
                <w:lang w:val="en-US"/>
              </w:rPr>
              <w:t xml:space="preserve"> or webmail</w:t>
            </w:r>
            <w:r w:rsidRPr="00FC4A1F">
              <w:rPr>
                <w:rFonts w:ascii="Calibri" w:hAnsi="Calibri" w:cs="Calibri"/>
                <w:color w:val="0D0D0D"/>
                <w:sz w:val="20"/>
                <w:szCs w:val="20"/>
                <w:shd w:val="clear" w:color="auto" w:fill="FFFFFF"/>
                <w:lang w:val="en-US"/>
              </w:rPr>
              <w:t>, you will be asked to install and register a Multi Factor Authentication method.</w:t>
            </w:r>
          </w:p>
          <w:p w14:paraId="6614AA54" w14:textId="5614F86A" w:rsidR="00A2607B" w:rsidRPr="005F6650" w:rsidRDefault="004C1F79" w:rsidP="00581D41">
            <w:pPr>
              <w:rPr>
                <w:sz w:val="20"/>
                <w:szCs w:val="20"/>
                <w:lang w:val="en-US"/>
              </w:rPr>
            </w:pPr>
            <w:r w:rsidRPr="005F6650">
              <w:rPr>
                <w:sz w:val="20"/>
                <w:szCs w:val="20"/>
                <w:lang w:val="en-US"/>
              </w:rPr>
              <w:br/>
            </w:r>
            <w:r w:rsidR="00581D41" w:rsidRPr="00581D41">
              <w:rPr>
                <w:sz w:val="20"/>
                <w:szCs w:val="20"/>
                <w:lang w:val="en-US"/>
              </w:rPr>
              <w:t>Start by s</w:t>
            </w:r>
            <w:r w:rsidR="00581D41" w:rsidRPr="005F6650">
              <w:rPr>
                <w:sz w:val="20"/>
                <w:szCs w:val="20"/>
                <w:lang w:val="en-US"/>
              </w:rPr>
              <w:t>electing your a</w:t>
            </w:r>
            <w:r w:rsidR="00581D41" w:rsidRPr="00581D41">
              <w:rPr>
                <w:sz w:val="20"/>
                <w:szCs w:val="20"/>
                <w:lang w:val="en-US"/>
              </w:rPr>
              <w:t>ccou</w:t>
            </w:r>
            <w:r w:rsidR="00581D41" w:rsidRPr="005F6650">
              <w:rPr>
                <w:sz w:val="20"/>
                <w:szCs w:val="20"/>
                <w:lang w:val="en-US"/>
              </w:rPr>
              <w:t>nt</w:t>
            </w:r>
            <w:r w:rsidR="00BE3A0B">
              <w:rPr>
                <w:sz w:val="20"/>
                <w:szCs w:val="20"/>
                <w:lang w:val="en-US"/>
              </w:rPr>
              <w:t xml:space="preserve"> - your</w:t>
            </w:r>
            <w:r w:rsidR="00581D41">
              <w:rPr>
                <w:sz w:val="20"/>
                <w:szCs w:val="20"/>
                <w:lang w:val="en-US"/>
              </w:rPr>
              <w:t xml:space="preserve"> </w:t>
            </w:r>
            <w:r w:rsidR="00F5034E">
              <w:rPr>
                <w:sz w:val="20"/>
                <w:szCs w:val="20"/>
                <w:lang w:val="en-US"/>
              </w:rPr>
              <w:t xml:space="preserve">UCPH username </w:t>
            </w:r>
            <w:r w:rsidR="00BE3A0B">
              <w:rPr>
                <w:sz w:val="20"/>
                <w:szCs w:val="20"/>
                <w:lang w:val="en-US"/>
              </w:rPr>
              <w:t xml:space="preserve">or enter </w:t>
            </w:r>
            <w:hyperlink r:id="rId13" w:history="1">
              <w:r w:rsidR="00063F27" w:rsidRPr="001453E2">
                <w:rPr>
                  <w:rStyle w:val="Hyperlink"/>
                  <w:sz w:val="20"/>
                  <w:szCs w:val="20"/>
                  <w:lang w:val="en-US"/>
                </w:rPr>
                <w:t>username@ku.dk</w:t>
              </w:r>
            </w:hyperlink>
            <w:r w:rsidR="00063F27">
              <w:rPr>
                <w:sz w:val="20"/>
                <w:szCs w:val="20"/>
                <w:lang w:val="en-US"/>
              </w:rPr>
              <w:t xml:space="preserve"> if you are an employee or </w:t>
            </w:r>
            <w:hyperlink r:id="rId14" w:history="1">
              <w:r w:rsidR="00063F27" w:rsidRPr="001453E2">
                <w:rPr>
                  <w:rStyle w:val="Hyperlink"/>
                  <w:sz w:val="20"/>
                  <w:szCs w:val="20"/>
                  <w:lang w:val="en-US"/>
                </w:rPr>
                <w:t>username@alumni.ku.dk</w:t>
              </w:r>
            </w:hyperlink>
            <w:r w:rsidR="00063F27">
              <w:rPr>
                <w:sz w:val="20"/>
                <w:szCs w:val="20"/>
                <w:lang w:val="en-US"/>
              </w:rPr>
              <w:t xml:space="preserve"> if you are a student.</w:t>
            </w:r>
          </w:p>
          <w:p w14:paraId="244AADC5" w14:textId="77777777" w:rsidR="00E11D3D" w:rsidRPr="005F6650" w:rsidRDefault="00E11D3D" w:rsidP="00E4050E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03808" behindDoc="1" locked="0" layoutInCell="1" allowOverlap="1" wp14:anchorId="0B231BB5" wp14:editId="3500D4A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81915</wp:posOffset>
                  </wp:positionV>
                  <wp:extent cx="361950" cy="300990"/>
                  <wp:effectExtent l="0" t="0" r="0" b="3810"/>
                  <wp:wrapTight wrapText="bothSides">
                    <wp:wrapPolygon edited="0">
                      <wp:start x="0" y="0"/>
                      <wp:lineTo x="0" y="20506"/>
                      <wp:lineTo x="20463" y="20506"/>
                      <wp:lineTo x="20463" y="0"/>
                      <wp:lineTo x="0" y="0"/>
                    </wp:wrapPolygon>
                  </wp:wrapTight>
                  <wp:docPr id="1812593523" name="Picture 1812593523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361950" cy="30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078134" w14:textId="77777777" w:rsidR="00E11D3D" w:rsidRPr="005F6650" w:rsidRDefault="00E11D3D" w:rsidP="00E11D3D">
            <w:pPr>
              <w:jc w:val="center"/>
              <w:rPr>
                <w:lang w:val="en-US"/>
              </w:rPr>
            </w:pPr>
          </w:p>
          <w:p w14:paraId="67AB164E" w14:textId="77777777" w:rsidR="00E11D3D" w:rsidRDefault="00E11D3D" w:rsidP="002435ED">
            <w:pPr>
              <w:rPr>
                <w:lang w:val="en-US"/>
              </w:rPr>
            </w:pPr>
          </w:p>
          <w:p w14:paraId="397B9072" w14:textId="77777777" w:rsidR="007349D9" w:rsidRDefault="007349D9" w:rsidP="002435ED">
            <w:pPr>
              <w:rPr>
                <w:lang w:val="en-US"/>
              </w:rPr>
            </w:pPr>
          </w:p>
          <w:p w14:paraId="3270EA87" w14:textId="77777777" w:rsidR="007349D9" w:rsidRDefault="007349D9" w:rsidP="002435ED">
            <w:pPr>
              <w:rPr>
                <w:lang w:val="en-US"/>
              </w:rPr>
            </w:pPr>
          </w:p>
          <w:p w14:paraId="69F40C09" w14:textId="77777777" w:rsidR="007349D9" w:rsidRDefault="007349D9" w:rsidP="002435ED">
            <w:pPr>
              <w:rPr>
                <w:lang w:val="en-US"/>
              </w:rPr>
            </w:pPr>
          </w:p>
          <w:p w14:paraId="5CFCEE91" w14:textId="77777777" w:rsidR="007349D9" w:rsidRDefault="007349D9" w:rsidP="002435ED">
            <w:pPr>
              <w:rPr>
                <w:lang w:val="en-US"/>
              </w:rPr>
            </w:pPr>
          </w:p>
          <w:p w14:paraId="2CD76F92" w14:textId="77777777" w:rsidR="007349D9" w:rsidRDefault="007349D9" w:rsidP="002435ED">
            <w:pPr>
              <w:rPr>
                <w:lang w:val="en-US"/>
              </w:rPr>
            </w:pPr>
          </w:p>
          <w:p w14:paraId="2D81F074" w14:textId="77777777" w:rsidR="007349D9" w:rsidRDefault="007349D9" w:rsidP="002435ED">
            <w:pPr>
              <w:rPr>
                <w:lang w:val="en-US"/>
              </w:rPr>
            </w:pPr>
          </w:p>
          <w:p w14:paraId="26B8C0D0" w14:textId="77777777" w:rsidR="007349D9" w:rsidRDefault="007349D9" w:rsidP="002435ED">
            <w:pPr>
              <w:rPr>
                <w:lang w:val="en-US"/>
              </w:rPr>
            </w:pPr>
          </w:p>
          <w:p w14:paraId="0BB2FF9E" w14:textId="77777777" w:rsidR="007349D9" w:rsidRDefault="007349D9" w:rsidP="002435ED">
            <w:pPr>
              <w:rPr>
                <w:lang w:val="en-US"/>
              </w:rPr>
            </w:pPr>
          </w:p>
          <w:p w14:paraId="734D473C" w14:textId="77777777" w:rsidR="007349D9" w:rsidRDefault="007349D9" w:rsidP="002435ED">
            <w:pPr>
              <w:rPr>
                <w:lang w:val="en-US"/>
              </w:rPr>
            </w:pPr>
          </w:p>
          <w:p w14:paraId="2837BBF1" w14:textId="1EB26104" w:rsidR="007349D9" w:rsidRPr="007349D9" w:rsidRDefault="007349D9" w:rsidP="002435ED">
            <w:pPr>
              <w:rPr>
                <w:sz w:val="20"/>
                <w:szCs w:val="20"/>
                <w:lang w:val="en-US"/>
              </w:rPr>
            </w:pPr>
            <w:r w:rsidRPr="007349D9">
              <w:rPr>
                <w:sz w:val="20"/>
                <w:szCs w:val="20"/>
                <w:lang w:val="en-US"/>
              </w:rPr>
              <w:t>Note: The dialog box may vary depending on which Microsoft 365 service is being launched.</w:t>
            </w:r>
          </w:p>
          <w:p w14:paraId="20A1C9BB" w14:textId="2100F7E0" w:rsidR="007349D9" w:rsidRPr="005F6650" w:rsidRDefault="007349D9" w:rsidP="002435ED">
            <w:pPr>
              <w:rPr>
                <w:lang w:val="en-US"/>
              </w:rPr>
            </w:pPr>
          </w:p>
        </w:tc>
        <w:tc>
          <w:tcPr>
            <w:tcW w:w="5949" w:type="dxa"/>
          </w:tcPr>
          <w:p w14:paraId="4CAA39CA" w14:textId="77777777" w:rsidR="004C1F79" w:rsidRDefault="004C1F79" w:rsidP="00E4050E">
            <w:pPr>
              <w:rPr>
                <w:lang w:val="en-US"/>
              </w:rPr>
            </w:pPr>
          </w:p>
          <w:p w14:paraId="58B23866" w14:textId="504F027D" w:rsidR="000D4EA4" w:rsidRDefault="000D4EA4" w:rsidP="000D4EA4">
            <w:pPr>
              <w:jc w:val="center"/>
              <w:rPr>
                <w:lang w:val="en-US"/>
              </w:rPr>
            </w:pPr>
            <w:proofErr w:type="spellStart"/>
            <w:r>
              <w:t>Examples</w:t>
            </w:r>
            <w:proofErr w:type="spellEnd"/>
            <w:r>
              <w:t xml:space="preserve"> of dialog </w:t>
            </w:r>
            <w:proofErr w:type="spellStart"/>
            <w:r>
              <w:t>boxes</w:t>
            </w:r>
            <w:proofErr w:type="spellEnd"/>
          </w:p>
          <w:p w14:paraId="20C85C4C" w14:textId="77777777" w:rsidR="000D4EA4" w:rsidRDefault="000D4EA4" w:rsidP="00E4050E">
            <w:pPr>
              <w:rPr>
                <w:lang w:val="en-US"/>
              </w:rPr>
            </w:pPr>
          </w:p>
          <w:p w14:paraId="0C0A2F72" w14:textId="77777777" w:rsidR="004C1F79" w:rsidRDefault="00D41DB7" w:rsidP="005F66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904C6" wp14:editId="3F231161">
                  <wp:extent cx="1938937" cy="1486894"/>
                  <wp:effectExtent l="0" t="0" r="4445" b="0"/>
                  <wp:docPr id="448148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14853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879" cy="148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4A40C" w14:textId="1F4B5E15" w:rsidR="000D4EA4" w:rsidRDefault="000D4EA4" w:rsidP="005F6650">
            <w:pPr>
              <w:jc w:val="center"/>
            </w:pPr>
            <w:r>
              <w:t>or</w:t>
            </w:r>
          </w:p>
          <w:p w14:paraId="465FF702" w14:textId="77777777" w:rsidR="000D4EA4" w:rsidRDefault="000D4EA4" w:rsidP="005F6650">
            <w:pPr>
              <w:jc w:val="center"/>
            </w:pPr>
          </w:p>
          <w:p w14:paraId="4921283D" w14:textId="77777777" w:rsidR="000D4EA4" w:rsidRDefault="000D4EA4" w:rsidP="005F6650">
            <w:pPr>
              <w:jc w:val="center"/>
            </w:pPr>
          </w:p>
          <w:p w14:paraId="02C36DD7" w14:textId="181198BC" w:rsidR="000D4EA4" w:rsidRDefault="000D4EA4" w:rsidP="005F66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D1F56" wp14:editId="3CA01A59">
                  <wp:extent cx="3150235" cy="1840851"/>
                  <wp:effectExtent l="0" t="0" r="0" b="7620"/>
                  <wp:docPr id="1872757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75764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708" cy="184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4E033" w14:textId="0B55F357" w:rsidR="000D4EA4" w:rsidRDefault="000D4EA4" w:rsidP="002A5330"/>
        </w:tc>
      </w:tr>
      <w:tr w:rsidR="00310B95" w14:paraId="185A1A3F" w14:textId="77777777" w:rsidTr="00310B95">
        <w:tc>
          <w:tcPr>
            <w:tcW w:w="3679" w:type="dxa"/>
          </w:tcPr>
          <w:p w14:paraId="2E0BB8C7" w14:textId="064BFFC1" w:rsidR="006D0888" w:rsidRPr="005F6650" w:rsidRDefault="00581D41" w:rsidP="00236ADE">
            <w:pPr>
              <w:rPr>
                <w:sz w:val="20"/>
                <w:szCs w:val="20"/>
                <w:lang w:val="en-US"/>
              </w:rPr>
            </w:pPr>
            <w:r w:rsidRPr="005F6650">
              <w:rPr>
                <w:sz w:val="20"/>
                <w:szCs w:val="20"/>
                <w:lang w:val="en-US"/>
              </w:rPr>
              <w:lastRenderedPageBreak/>
              <w:t>Enter your UCPH password</w:t>
            </w:r>
            <w:r w:rsidR="00236ADE" w:rsidRPr="005F6650">
              <w:rPr>
                <w:sz w:val="20"/>
                <w:szCs w:val="20"/>
                <w:lang w:val="en-US"/>
              </w:rPr>
              <w:t>.</w:t>
            </w:r>
          </w:p>
          <w:p w14:paraId="6054C101" w14:textId="77777777" w:rsidR="00236ADE" w:rsidRPr="005F6650" w:rsidRDefault="00236ADE" w:rsidP="00236ADE">
            <w:pPr>
              <w:rPr>
                <w:sz w:val="20"/>
                <w:szCs w:val="20"/>
                <w:lang w:val="en-US"/>
              </w:rPr>
            </w:pPr>
          </w:p>
          <w:p w14:paraId="5A88A45C" w14:textId="35AB3EED" w:rsidR="00236ADE" w:rsidRPr="005F6650" w:rsidRDefault="00581D41" w:rsidP="00FE0D04">
            <w:pPr>
              <w:rPr>
                <w:sz w:val="20"/>
                <w:szCs w:val="20"/>
                <w:lang w:val="en-US"/>
              </w:rPr>
            </w:pPr>
            <w:r w:rsidRPr="005F6650">
              <w:rPr>
                <w:sz w:val="20"/>
                <w:szCs w:val="20"/>
                <w:lang w:val="en-US"/>
              </w:rPr>
              <w:t>If you have forgotten y</w:t>
            </w:r>
            <w:r>
              <w:rPr>
                <w:sz w:val="20"/>
                <w:szCs w:val="20"/>
                <w:lang w:val="en-US"/>
              </w:rPr>
              <w:t>our password or if it is more than 12 months old</w:t>
            </w:r>
            <w:r w:rsidR="00BE3A0B"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 you need to require a new password.</w:t>
            </w:r>
            <w:r w:rsidR="00D41DB7" w:rsidRPr="005F6650">
              <w:rPr>
                <w:sz w:val="20"/>
                <w:szCs w:val="20"/>
                <w:lang w:val="en-US"/>
              </w:rPr>
              <w:t xml:space="preserve"> </w:t>
            </w:r>
            <w:r w:rsidR="005D1923">
              <w:rPr>
                <w:sz w:val="20"/>
                <w:szCs w:val="20"/>
                <w:lang w:val="en-US"/>
              </w:rPr>
              <w:br/>
            </w:r>
            <w:r w:rsidR="005D1923">
              <w:rPr>
                <w:sz w:val="20"/>
                <w:szCs w:val="20"/>
                <w:lang w:val="en-US"/>
              </w:rPr>
              <w:br/>
            </w:r>
            <w:r w:rsidR="00CE04EB">
              <w:rPr>
                <w:sz w:val="20"/>
                <w:szCs w:val="20"/>
                <w:lang w:val="en-US"/>
              </w:rPr>
              <w:t>Select</w:t>
            </w:r>
            <w:r w:rsidR="000D4EA4">
              <w:rPr>
                <w:sz w:val="20"/>
                <w:szCs w:val="20"/>
                <w:lang w:val="en-US"/>
              </w:rPr>
              <w:t xml:space="preserve"> </w:t>
            </w:r>
            <w:r w:rsidR="008A54D4">
              <w:rPr>
                <w:sz w:val="20"/>
                <w:szCs w:val="20"/>
                <w:lang w:val="en-US"/>
              </w:rPr>
              <w:t xml:space="preserve">´Forgot my password´ in </w:t>
            </w:r>
            <w:r w:rsidR="000D4EA4">
              <w:rPr>
                <w:sz w:val="20"/>
                <w:szCs w:val="20"/>
                <w:lang w:val="en-US"/>
              </w:rPr>
              <w:t>the dialog box.</w:t>
            </w:r>
            <w:r w:rsidR="000D4EA4">
              <w:rPr>
                <w:sz w:val="20"/>
                <w:szCs w:val="20"/>
                <w:lang w:val="en-US"/>
              </w:rPr>
              <w:br/>
            </w:r>
          </w:p>
          <w:p w14:paraId="41718EBF" w14:textId="3140C273" w:rsidR="00581D41" w:rsidRPr="005F6650" w:rsidRDefault="00581D41" w:rsidP="00236ADE">
            <w:pPr>
              <w:rPr>
                <w:sz w:val="20"/>
                <w:szCs w:val="20"/>
                <w:lang w:val="en-US"/>
              </w:rPr>
            </w:pPr>
            <w:r w:rsidRPr="005F6650">
              <w:rPr>
                <w:sz w:val="20"/>
                <w:szCs w:val="20"/>
                <w:lang w:val="en-US"/>
              </w:rPr>
              <w:t xml:space="preserve">When your new password </w:t>
            </w:r>
            <w:r>
              <w:rPr>
                <w:sz w:val="20"/>
                <w:szCs w:val="20"/>
                <w:lang w:val="en-US"/>
              </w:rPr>
              <w:t xml:space="preserve">is active you can continue to register </w:t>
            </w:r>
            <w:r w:rsidR="008A54D4">
              <w:rPr>
                <w:sz w:val="20"/>
                <w:szCs w:val="20"/>
                <w:lang w:val="en-US"/>
              </w:rPr>
              <w:t>Microsoft Authenticator</w:t>
            </w:r>
            <w:r>
              <w:rPr>
                <w:sz w:val="20"/>
                <w:szCs w:val="20"/>
                <w:lang w:val="en-US"/>
              </w:rPr>
              <w:t>.</w:t>
            </w:r>
          </w:p>
          <w:p w14:paraId="29483273" w14:textId="77777777" w:rsidR="0021631B" w:rsidRPr="005F6650" w:rsidRDefault="0021631B" w:rsidP="00A22E11">
            <w:pPr>
              <w:rPr>
                <w:sz w:val="20"/>
                <w:szCs w:val="20"/>
                <w:lang w:val="en-US"/>
              </w:rPr>
            </w:pPr>
          </w:p>
          <w:p w14:paraId="3CF013DC" w14:textId="4DF20882" w:rsidR="005D1923" w:rsidRDefault="00581D41" w:rsidP="00A22E11">
            <w:pPr>
              <w:rPr>
                <w:sz w:val="20"/>
                <w:szCs w:val="20"/>
                <w:lang w:val="en-US"/>
              </w:rPr>
            </w:pPr>
            <w:r w:rsidRPr="00A158ED">
              <w:rPr>
                <w:sz w:val="20"/>
                <w:szCs w:val="20"/>
                <w:lang w:val="en-US"/>
              </w:rPr>
              <w:t xml:space="preserve">You find guides and info if you select </w:t>
            </w:r>
            <w:r w:rsidR="00BE3A0B" w:rsidRPr="00A158ED">
              <w:rPr>
                <w:sz w:val="20"/>
                <w:szCs w:val="20"/>
                <w:lang w:val="en-US"/>
              </w:rPr>
              <w:t>´</w:t>
            </w:r>
            <w:r w:rsidRPr="00A158ED">
              <w:rPr>
                <w:sz w:val="20"/>
                <w:szCs w:val="20"/>
                <w:lang w:val="en-US"/>
              </w:rPr>
              <w:t>Help with login</w:t>
            </w:r>
            <w:r w:rsidR="00A158ED" w:rsidRPr="00A158ED">
              <w:rPr>
                <w:sz w:val="20"/>
                <w:szCs w:val="20"/>
                <w:lang w:val="en-US"/>
              </w:rPr>
              <w:t xml:space="preserve">, password and UCPH </w:t>
            </w:r>
            <w:proofErr w:type="gramStart"/>
            <w:r w:rsidR="00A158ED" w:rsidRPr="00A158ED">
              <w:rPr>
                <w:sz w:val="20"/>
                <w:szCs w:val="20"/>
                <w:lang w:val="en-US"/>
              </w:rPr>
              <w:t>username..</w:t>
            </w:r>
            <w:proofErr w:type="gramEnd"/>
            <w:r w:rsidR="00A158ED" w:rsidRPr="00A158ED">
              <w:rPr>
                <w:sz w:val="20"/>
                <w:szCs w:val="20"/>
                <w:lang w:val="en-US"/>
              </w:rPr>
              <w:t>´</w:t>
            </w:r>
          </w:p>
          <w:p w14:paraId="64E0FED6" w14:textId="77777777" w:rsidR="00A158ED" w:rsidRDefault="00A158ED" w:rsidP="00A22E11">
            <w:pPr>
              <w:rPr>
                <w:sz w:val="20"/>
                <w:szCs w:val="20"/>
                <w:lang w:val="en-US"/>
              </w:rPr>
            </w:pPr>
          </w:p>
          <w:p w14:paraId="78F10260" w14:textId="1629F6BC" w:rsidR="00A158ED" w:rsidRDefault="00A158ED" w:rsidP="00A22E1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or go to</w:t>
            </w:r>
          </w:p>
          <w:p w14:paraId="17ED6804" w14:textId="0ED5B7A3" w:rsidR="00CE04EB" w:rsidRPr="00E46221" w:rsidRDefault="00CE04EB" w:rsidP="00A22E11">
            <w:pPr>
              <w:rPr>
                <w:sz w:val="20"/>
                <w:szCs w:val="20"/>
                <w:lang w:val="en-US"/>
              </w:rPr>
            </w:pPr>
            <w:hyperlink r:id="rId17" w:history="1">
              <w:r w:rsidRPr="00CE04EB">
                <w:rPr>
                  <w:color w:val="0000FF"/>
                  <w:u w:val="single"/>
                  <w:lang w:val="en-US"/>
                </w:rPr>
                <w:t>Help for login – University of Copenhagen (ku.dk)</w:t>
              </w:r>
            </w:hyperlink>
          </w:p>
          <w:p w14:paraId="2C09AAAC" w14:textId="1B8459A7" w:rsidR="00CE04EB" w:rsidRDefault="00CE04EB" w:rsidP="00A22E11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813376" behindDoc="1" locked="0" layoutInCell="1" allowOverlap="1" wp14:anchorId="64FCB296" wp14:editId="5CA6AE6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67310</wp:posOffset>
                  </wp:positionV>
                  <wp:extent cx="351155" cy="292100"/>
                  <wp:effectExtent l="0" t="0" r="0" b="0"/>
                  <wp:wrapTight wrapText="bothSides">
                    <wp:wrapPolygon edited="0">
                      <wp:start x="0" y="0"/>
                      <wp:lineTo x="0" y="19722"/>
                      <wp:lineTo x="19920" y="19722"/>
                      <wp:lineTo x="19920" y="0"/>
                      <wp:lineTo x="0" y="0"/>
                    </wp:wrapPolygon>
                  </wp:wrapTight>
                  <wp:docPr id="2088062498" name="Picture 208806249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351155" cy="29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DBEF44" w14:textId="77777777" w:rsidR="002435ED" w:rsidRDefault="002435ED" w:rsidP="00A22E11">
            <w:pPr>
              <w:rPr>
                <w:lang w:val="en-US"/>
              </w:rPr>
            </w:pPr>
          </w:p>
          <w:p w14:paraId="38278738" w14:textId="6A1AA6F8" w:rsidR="00CE04EB" w:rsidRPr="005F6650" w:rsidRDefault="00CE04EB" w:rsidP="00A22E11">
            <w:pPr>
              <w:rPr>
                <w:lang w:val="en-US"/>
              </w:rPr>
            </w:pPr>
          </w:p>
        </w:tc>
        <w:tc>
          <w:tcPr>
            <w:tcW w:w="5949" w:type="dxa"/>
          </w:tcPr>
          <w:p w14:paraId="05E72E11" w14:textId="77777777" w:rsidR="006D0888" w:rsidRPr="005F6650" w:rsidRDefault="006D0888" w:rsidP="00B14D5D">
            <w:pPr>
              <w:jc w:val="center"/>
              <w:rPr>
                <w:lang w:val="en-US"/>
              </w:rPr>
            </w:pPr>
          </w:p>
          <w:p w14:paraId="347D26F7" w14:textId="10C85C74" w:rsidR="006D0888" w:rsidRDefault="00690C34" w:rsidP="00C60C67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718F9B17" wp14:editId="4A243640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1028065</wp:posOffset>
                      </wp:positionV>
                      <wp:extent cx="742950" cy="180975"/>
                      <wp:effectExtent l="0" t="0" r="19050" b="28575"/>
                      <wp:wrapNone/>
                      <wp:docPr id="733920165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F7038C" id="Oval 6" o:spid="_x0000_s1026" style="position:absolute;margin-left:76.2pt;margin-top:80.95pt;width:58.5pt;height:14.2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" filled="f" strokecolor="black [3213]" strokeweight="2pt"/>
                  </w:pict>
                </mc:Fallback>
              </mc:AlternateContent>
            </w:r>
            <w:r w:rsidR="00C60C67">
              <w:rPr>
                <w:noProof/>
                <w:lang w:val="en-US"/>
              </w:rPr>
              <w:drawing>
                <wp:inline distT="0" distB="0" distL="0" distR="0" wp14:anchorId="05945A6A" wp14:editId="3E496536">
                  <wp:extent cx="2034613" cy="2162754"/>
                  <wp:effectExtent l="0" t="0" r="3810" b="9525"/>
                  <wp:docPr id="1196609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62" cy="218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F449E" w14:textId="77777777" w:rsidR="005D1923" w:rsidRDefault="005D1923" w:rsidP="00C60C67">
            <w:pPr>
              <w:jc w:val="center"/>
            </w:pPr>
          </w:p>
          <w:p w14:paraId="2E89CA7C" w14:textId="77777777" w:rsidR="005D1923" w:rsidRDefault="005D1923" w:rsidP="00C60C67">
            <w:pPr>
              <w:jc w:val="center"/>
            </w:pPr>
          </w:p>
          <w:p w14:paraId="7EA02075" w14:textId="77777777" w:rsidR="00012989" w:rsidRDefault="00012989" w:rsidP="00012989">
            <w:pPr>
              <w:jc w:val="center"/>
            </w:pPr>
          </w:p>
          <w:p w14:paraId="6CEE9757" w14:textId="77777777" w:rsidR="005D1923" w:rsidRDefault="005D1923" w:rsidP="00012989">
            <w:pPr>
              <w:jc w:val="center"/>
            </w:pPr>
          </w:p>
          <w:p w14:paraId="5F7B4D87" w14:textId="1204EE0B" w:rsidR="005D1923" w:rsidRDefault="005D1923" w:rsidP="00E46221"/>
        </w:tc>
      </w:tr>
      <w:tr w:rsidR="00310B95" w14:paraId="2B0D25F2" w14:textId="77777777" w:rsidTr="00310B95">
        <w:tc>
          <w:tcPr>
            <w:tcW w:w="3679" w:type="dxa"/>
          </w:tcPr>
          <w:p w14:paraId="7EF3115C" w14:textId="28944735" w:rsidR="006D0888" w:rsidRPr="00B52C50" w:rsidRDefault="00F5034E" w:rsidP="00E40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´Next´.</w:t>
            </w:r>
          </w:p>
          <w:p w14:paraId="3722091B" w14:textId="55325C6C" w:rsidR="00B52C50" w:rsidRDefault="00B52C50" w:rsidP="00E4050E">
            <w:r>
              <w:rPr>
                <w:noProof/>
                <w:lang w:eastAsia="da-DK"/>
              </w:rPr>
              <w:drawing>
                <wp:anchor distT="0" distB="0" distL="114300" distR="114300" simplePos="0" relativeHeight="251736576" behindDoc="1" locked="0" layoutInCell="1" allowOverlap="1" wp14:anchorId="48903F25" wp14:editId="6B775CF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88265</wp:posOffset>
                  </wp:positionV>
                  <wp:extent cx="355600" cy="295275"/>
                  <wp:effectExtent l="0" t="0" r="6350" b="9525"/>
                  <wp:wrapTight wrapText="bothSides">
                    <wp:wrapPolygon edited="0">
                      <wp:start x="0" y="0"/>
                      <wp:lineTo x="0" y="20903"/>
                      <wp:lineTo x="20829" y="20903"/>
                      <wp:lineTo x="20829" y="0"/>
                      <wp:lineTo x="0" y="0"/>
                    </wp:wrapPolygon>
                  </wp:wrapTight>
                  <wp:docPr id="94822370" name="Picture 94822370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355600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019DE2" w14:textId="590CA568" w:rsidR="00B52C50" w:rsidRDefault="00B52C50" w:rsidP="00E4050E"/>
          <w:p w14:paraId="033CFF40" w14:textId="77777777" w:rsidR="00B52C50" w:rsidRPr="00B52C50" w:rsidRDefault="00B52C50" w:rsidP="00B52C50"/>
          <w:p w14:paraId="1373809F" w14:textId="77777777" w:rsidR="00B52C50" w:rsidRPr="00B52C50" w:rsidRDefault="00B52C50" w:rsidP="00B52C50"/>
          <w:p w14:paraId="02AD85E9" w14:textId="77777777" w:rsidR="00B52C50" w:rsidRPr="00B52C50" w:rsidRDefault="00B52C50" w:rsidP="00B52C50"/>
          <w:p w14:paraId="7F73B096" w14:textId="77777777" w:rsidR="00B52C50" w:rsidRPr="00B52C50" w:rsidRDefault="00B52C50" w:rsidP="00B52C50"/>
          <w:p w14:paraId="115B77AE" w14:textId="28E792FB" w:rsidR="006D0888" w:rsidRDefault="006D0888" w:rsidP="00E4050E"/>
        </w:tc>
        <w:tc>
          <w:tcPr>
            <w:tcW w:w="5949" w:type="dxa"/>
          </w:tcPr>
          <w:p w14:paraId="48174548" w14:textId="77777777" w:rsidR="006D0888" w:rsidRDefault="006D0888" w:rsidP="00E4050E"/>
          <w:p w14:paraId="54798C87" w14:textId="5D7694C5" w:rsidR="006D0888" w:rsidRDefault="00012989" w:rsidP="006D088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C5FDCBE" wp14:editId="58CD4C65">
                  <wp:extent cx="2043380" cy="2324100"/>
                  <wp:effectExtent l="0" t="0" r="0" b="0"/>
                  <wp:docPr id="6086441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08" cy="232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B06B4" w14:textId="2377E035" w:rsidR="006D0888" w:rsidRDefault="006D0888" w:rsidP="00B52C50"/>
        </w:tc>
      </w:tr>
      <w:tr w:rsidR="00310B95" w14:paraId="67F9506F" w14:textId="77777777" w:rsidTr="00310B95">
        <w:tc>
          <w:tcPr>
            <w:tcW w:w="3679" w:type="dxa"/>
          </w:tcPr>
          <w:p w14:paraId="0B969486" w14:textId="02216185" w:rsidR="00F5034E" w:rsidRDefault="00F5034E" w:rsidP="00E4050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Download Microsoft Authenticator</w:t>
            </w:r>
            <w:r w:rsidR="002A5330">
              <w:rPr>
                <w:sz w:val="20"/>
                <w:szCs w:val="20"/>
                <w:lang w:val="en-US"/>
              </w:rPr>
              <w:t xml:space="preserve"> app</w:t>
            </w:r>
            <w:r>
              <w:rPr>
                <w:sz w:val="20"/>
                <w:szCs w:val="20"/>
                <w:lang w:val="en-US"/>
              </w:rPr>
              <w:t xml:space="preserve"> to your smartphone or tablet:</w:t>
            </w:r>
          </w:p>
          <w:p w14:paraId="34EF0018" w14:textId="77777777" w:rsidR="00BE3A0B" w:rsidRDefault="00BE3A0B" w:rsidP="00E4050E">
            <w:pPr>
              <w:rPr>
                <w:sz w:val="20"/>
                <w:szCs w:val="20"/>
                <w:lang w:val="en-US"/>
              </w:rPr>
            </w:pPr>
          </w:p>
          <w:p w14:paraId="3B280355" w14:textId="4C172D32" w:rsidR="00F5034E" w:rsidRPr="00636D7F" w:rsidRDefault="00F5034E" w:rsidP="00E4050E">
            <w:pPr>
              <w:rPr>
                <w:sz w:val="20"/>
                <w:szCs w:val="20"/>
                <w:lang w:val="en-US"/>
              </w:rPr>
            </w:pPr>
            <w:r w:rsidRPr="00636D7F">
              <w:rPr>
                <w:sz w:val="20"/>
                <w:szCs w:val="20"/>
                <w:lang w:val="en-US"/>
              </w:rPr>
              <w:t xml:space="preserve">Select </w:t>
            </w:r>
            <w:r w:rsidR="00BE3A0B" w:rsidRPr="00636D7F">
              <w:rPr>
                <w:sz w:val="20"/>
                <w:szCs w:val="20"/>
                <w:lang w:val="en-US"/>
              </w:rPr>
              <w:t>´</w:t>
            </w:r>
            <w:r w:rsidRPr="00636D7F">
              <w:rPr>
                <w:sz w:val="20"/>
                <w:szCs w:val="20"/>
                <w:lang w:val="en-US"/>
              </w:rPr>
              <w:t>Download now</w:t>
            </w:r>
            <w:r w:rsidR="00BE3A0B" w:rsidRPr="00636D7F">
              <w:rPr>
                <w:sz w:val="20"/>
                <w:szCs w:val="20"/>
                <w:lang w:val="en-US"/>
              </w:rPr>
              <w:t>´.</w:t>
            </w:r>
            <w:r w:rsidRPr="00636D7F">
              <w:rPr>
                <w:sz w:val="20"/>
                <w:szCs w:val="20"/>
                <w:lang w:val="en-US"/>
              </w:rPr>
              <w:br/>
            </w:r>
          </w:p>
          <w:p w14:paraId="3FDCA763" w14:textId="2A75C5D6" w:rsidR="006D0888" w:rsidRPr="00636D7F" w:rsidRDefault="005D1923" w:rsidP="00E4050E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93920" behindDoc="1" locked="0" layoutInCell="1" allowOverlap="1" wp14:anchorId="23298D67" wp14:editId="2A7E071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10160</wp:posOffset>
                  </wp:positionV>
                  <wp:extent cx="420370" cy="349250"/>
                  <wp:effectExtent l="0" t="0" r="0" b="0"/>
                  <wp:wrapTight wrapText="bothSides">
                    <wp:wrapPolygon edited="0">
                      <wp:start x="0" y="0"/>
                      <wp:lineTo x="0" y="20029"/>
                      <wp:lineTo x="20556" y="20029"/>
                      <wp:lineTo x="20556" y="0"/>
                      <wp:lineTo x="0" y="0"/>
                    </wp:wrapPolygon>
                  </wp:wrapTight>
                  <wp:docPr id="417424295" name="Picture 417424295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420370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034E" w:rsidRPr="00636D7F">
              <w:rPr>
                <w:sz w:val="20"/>
                <w:szCs w:val="20"/>
                <w:lang w:val="en-US"/>
              </w:rPr>
              <w:br/>
            </w:r>
          </w:p>
          <w:p w14:paraId="4BD2740E" w14:textId="12C4FEF5" w:rsidR="00B52C50" w:rsidRPr="00636D7F" w:rsidRDefault="00B52C50" w:rsidP="00E4050E">
            <w:pPr>
              <w:rPr>
                <w:lang w:val="en-US"/>
              </w:rPr>
            </w:pPr>
          </w:p>
          <w:p w14:paraId="1BBEB006" w14:textId="5884135F" w:rsidR="00B52C50" w:rsidRPr="00636D7F" w:rsidRDefault="00B52C50" w:rsidP="00E4050E">
            <w:pPr>
              <w:rPr>
                <w:lang w:val="en-US"/>
              </w:rPr>
            </w:pPr>
          </w:p>
          <w:p w14:paraId="31D7D99B" w14:textId="77777777" w:rsidR="006D0888" w:rsidRPr="00636D7F" w:rsidRDefault="006D0888" w:rsidP="00E4050E">
            <w:pPr>
              <w:rPr>
                <w:lang w:val="en-US"/>
              </w:rPr>
            </w:pPr>
          </w:p>
          <w:p w14:paraId="15AE5CEC" w14:textId="77777777" w:rsidR="00E46221" w:rsidRPr="00636D7F" w:rsidRDefault="00E46221" w:rsidP="00E4050E">
            <w:pPr>
              <w:rPr>
                <w:lang w:val="en-US"/>
              </w:rPr>
            </w:pPr>
          </w:p>
          <w:p w14:paraId="6CD21532" w14:textId="77777777" w:rsidR="00837752" w:rsidRDefault="00837752" w:rsidP="00E4050E">
            <w:pPr>
              <w:rPr>
                <w:rFonts w:ascii="Segoe UI" w:hAnsi="Segoe UI" w:cs="Segoe UI"/>
                <w:color w:val="0D0D0D"/>
                <w:sz w:val="20"/>
                <w:szCs w:val="20"/>
                <w:shd w:val="clear" w:color="auto" w:fill="FFFFFF"/>
                <w:lang w:val="en-US"/>
              </w:rPr>
            </w:pPr>
          </w:p>
          <w:p w14:paraId="3757B030" w14:textId="7F6AF9FA" w:rsidR="00E46221" w:rsidRPr="002A5330" w:rsidRDefault="00837752" w:rsidP="00E4050E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837752">
              <w:rPr>
                <w:rFonts w:cstheme="minorHAnsi"/>
                <w:color w:val="0D0D0D"/>
                <w:sz w:val="20"/>
                <w:szCs w:val="20"/>
                <w:shd w:val="clear" w:color="auto" w:fill="FFFFFF"/>
                <w:lang w:val="en-US"/>
              </w:rPr>
              <w:t>Please note that when you click the link, it will open in a new browser.</w:t>
            </w:r>
          </w:p>
        </w:tc>
        <w:tc>
          <w:tcPr>
            <w:tcW w:w="5949" w:type="dxa"/>
          </w:tcPr>
          <w:p w14:paraId="4733DD8C" w14:textId="77777777" w:rsidR="006D0888" w:rsidRPr="00837752" w:rsidRDefault="006D0888" w:rsidP="00E4050E">
            <w:pPr>
              <w:rPr>
                <w:lang w:val="en-US"/>
              </w:rPr>
            </w:pPr>
          </w:p>
          <w:p w14:paraId="17119488" w14:textId="0667B8D3" w:rsidR="006D0888" w:rsidRPr="00837752" w:rsidRDefault="006D0888" w:rsidP="006D0888">
            <w:pPr>
              <w:jc w:val="center"/>
              <w:rPr>
                <w:lang w:val="en-US"/>
              </w:rPr>
            </w:pPr>
          </w:p>
          <w:p w14:paraId="55094365" w14:textId="77777777" w:rsidR="00012989" w:rsidRDefault="00AF5788" w:rsidP="00B14D5D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23AE0AEB" wp14:editId="1BD88272">
                      <wp:simplePos x="0" y="0"/>
                      <wp:positionH relativeFrom="column">
                        <wp:posOffset>2119851</wp:posOffset>
                      </wp:positionH>
                      <wp:positionV relativeFrom="paragraph">
                        <wp:posOffset>550739</wp:posOffset>
                      </wp:positionV>
                      <wp:extent cx="757238" cy="147638"/>
                      <wp:effectExtent l="0" t="0" r="24130" b="24130"/>
                      <wp:wrapNone/>
                      <wp:docPr id="201532925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7238" cy="14763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D70E31" id="Oval 1" o:spid="_x0000_s1026" style="position:absolute;margin-left:166.9pt;margin-top:43.35pt;width:59.65pt;height:11.6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" filled="f" strokecolor="black [3213]" strokeweight="2pt"/>
                  </w:pict>
                </mc:Fallback>
              </mc:AlternateContent>
            </w:r>
            <w:r w:rsidR="00012989">
              <w:rPr>
                <w:noProof/>
                <w:lang w:val="en-US"/>
              </w:rPr>
              <w:drawing>
                <wp:inline distT="0" distB="0" distL="0" distR="0" wp14:anchorId="249E8B2E" wp14:editId="5E09381C">
                  <wp:extent cx="3004647" cy="1428750"/>
                  <wp:effectExtent l="0" t="0" r="5715" b="0"/>
                  <wp:docPr id="2543830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53" cy="145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CEF84" w14:textId="77777777" w:rsidR="00E46221" w:rsidRDefault="00E46221" w:rsidP="00B14D5D">
            <w:pPr>
              <w:jc w:val="center"/>
            </w:pPr>
          </w:p>
          <w:p w14:paraId="20EFA4AB" w14:textId="77777777" w:rsidR="00E46221" w:rsidRDefault="00E46221" w:rsidP="00B14D5D">
            <w:pPr>
              <w:jc w:val="center"/>
            </w:pPr>
          </w:p>
          <w:p w14:paraId="3A0EE1CD" w14:textId="30C7F528" w:rsidR="00E46221" w:rsidRDefault="00E46221" w:rsidP="002A53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D3220" wp14:editId="4AF8DD8D">
                  <wp:extent cx="2810804" cy="482112"/>
                  <wp:effectExtent l="0" t="0" r="8890" b="0"/>
                  <wp:docPr id="1342046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04624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11" cy="48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B95" w:rsidRPr="00A2607B" w14:paraId="617623C6" w14:textId="77777777" w:rsidTr="00310B95">
        <w:tc>
          <w:tcPr>
            <w:tcW w:w="3679" w:type="dxa"/>
          </w:tcPr>
          <w:p w14:paraId="03CA0BA8" w14:textId="02B7977D" w:rsidR="00837752" w:rsidRPr="00837752" w:rsidRDefault="00837752" w:rsidP="00E46221">
            <w:pPr>
              <w:rPr>
                <w:rFonts w:cstheme="minorHAnsi"/>
                <w:lang w:val="en-US"/>
              </w:rPr>
            </w:pPr>
            <w:r w:rsidRPr="00837752">
              <w:rPr>
                <w:rFonts w:cstheme="minorHAnsi"/>
                <w:color w:val="0D0D0D"/>
                <w:shd w:val="clear" w:color="auto" w:fill="FFFFFF"/>
                <w:lang w:val="en-US"/>
              </w:rPr>
              <w:lastRenderedPageBreak/>
              <w:t>Select the QR code based on whether you have an Android or iPhone and scan.</w:t>
            </w:r>
          </w:p>
          <w:p w14:paraId="6D914AAB" w14:textId="6B57FE80" w:rsidR="00837752" w:rsidRPr="00837752" w:rsidRDefault="00837752" w:rsidP="00E46221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811328" behindDoc="1" locked="0" layoutInCell="1" allowOverlap="1" wp14:anchorId="548A1BFF" wp14:editId="473AF98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166370</wp:posOffset>
                  </wp:positionV>
                  <wp:extent cx="285750" cy="509905"/>
                  <wp:effectExtent l="0" t="0" r="0" b="4445"/>
                  <wp:wrapTight wrapText="bothSides">
                    <wp:wrapPolygon edited="0">
                      <wp:start x="0" y="0"/>
                      <wp:lineTo x="0" y="20981"/>
                      <wp:lineTo x="20160" y="20981"/>
                      <wp:lineTo x="20160" y="0"/>
                      <wp:lineTo x="0" y="0"/>
                    </wp:wrapPolygon>
                  </wp:wrapTight>
                  <wp:docPr id="730928260" name="Picture 73092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28575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E711F" w14:textId="502660AF" w:rsidR="00E46221" w:rsidRPr="00837752" w:rsidRDefault="00E46221" w:rsidP="00E46221">
            <w:pPr>
              <w:rPr>
                <w:lang w:val="en-US"/>
              </w:rPr>
            </w:pPr>
          </w:p>
          <w:p w14:paraId="5A067CF7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45F4ED3E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603E315F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4CF8FF26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07613564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3749F5FA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2B6E3796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111ECFE1" w14:textId="77777777" w:rsidR="00E46221" w:rsidRPr="00837752" w:rsidRDefault="00E46221" w:rsidP="00E46221">
            <w:pPr>
              <w:rPr>
                <w:lang w:val="en-US"/>
              </w:rPr>
            </w:pPr>
          </w:p>
          <w:p w14:paraId="1AE4A39A" w14:textId="218A42E6" w:rsidR="00E46221" w:rsidRPr="00837752" w:rsidRDefault="00837752" w:rsidP="00E46221">
            <w:pPr>
              <w:rPr>
                <w:lang w:val="en-US"/>
              </w:rPr>
            </w:pPr>
            <w:r w:rsidRPr="003F1833">
              <w:rPr>
                <w:rFonts w:ascii="Calibri" w:hAnsi="Calibri" w:cs="Calibri"/>
                <w:color w:val="0D0D0D"/>
                <w:sz w:val="20"/>
                <w:szCs w:val="20"/>
                <w:shd w:val="clear" w:color="auto" w:fill="FFFFFF"/>
                <w:lang w:val="en-US"/>
              </w:rPr>
              <w:t>You will be directed to the Microsoft Authenticator app to download it</w:t>
            </w:r>
            <w:r w:rsidR="003F1833">
              <w:rPr>
                <w:rFonts w:ascii="Segoe UI" w:hAnsi="Segoe UI" w:cs="Segoe UI"/>
                <w:color w:val="0D0D0D"/>
                <w:shd w:val="clear" w:color="auto" w:fill="FFFFFF"/>
                <w:lang w:val="en-US"/>
              </w:rPr>
              <w:t>.</w:t>
            </w:r>
          </w:p>
          <w:p w14:paraId="341B7D9E" w14:textId="77777777" w:rsidR="00E46221" w:rsidRPr="003F1833" w:rsidRDefault="00E46221" w:rsidP="00E46221">
            <w:pPr>
              <w:rPr>
                <w:lang w:val="en-US"/>
              </w:rPr>
            </w:pPr>
          </w:p>
          <w:p w14:paraId="40E5AEBB" w14:textId="171CD8C9" w:rsidR="00FC4A1F" w:rsidRPr="003F1833" w:rsidRDefault="003F1833" w:rsidP="007E09C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F1833">
              <w:rPr>
                <w:rFonts w:ascii="Calibri" w:hAnsi="Calibri" w:cs="Calibri"/>
                <w:color w:val="0D0D0D"/>
                <w:sz w:val="20"/>
                <w:szCs w:val="20"/>
                <w:shd w:val="clear" w:color="auto" w:fill="FFFFFF"/>
                <w:lang w:val="en-US"/>
              </w:rPr>
              <w:t>You can recognize the app by its icon.</w:t>
            </w:r>
          </w:p>
        </w:tc>
        <w:tc>
          <w:tcPr>
            <w:tcW w:w="5949" w:type="dxa"/>
          </w:tcPr>
          <w:p w14:paraId="4B1E3EB8" w14:textId="77777777" w:rsidR="00E46221" w:rsidRPr="003F1833" w:rsidRDefault="00E46221" w:rsidP="00E46221">
            <w:pPr>
              <w:rPr>
                <w:lang w:val="en-US"/>
              </w:rPr>
            </w:pPr>
          </w:p>
          <w:p w14:paraId="07240F1D" w14:textId="79760923" w:rsidR="00E46221" w:rsidRDefault="00D07083" w:rsidP="00D070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9760E" wp14:editId="098E2AA6">
                  <wp:extent cx="2279650" cy="1345841"/>
                  <wp:effectExtent l="0" t="0" r="6350" b="6985"/>
                  <wp:docPr id="1925640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64026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01" cy="136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10876" w14:textId="77777777" w:rsidR="00E46221" w:rsidRDefault="00E46221" w:rsidP="00021EE6">
            <w:pPr>
              <w:jc w:val="center"/>
            </w:pPr>
          </w:p>
          <w:p w14:paraId="0DFADFBB" w14:textId="77777777" w:rsidR="00E46221" w:rsidRDefault="00E46221" w:rsidP="00021EE6">
            <w:pPr>
              <w:jc w:val="center"/>
            </w:pPr>
          </w:p>
          <w:p w14:paraId="1860FE25" w14:textId="77777777" w:rsidR="00E46221" w:rsidRPr="00E46221" w:rsidRDefault="00E46221" w:rsidP="00021EE6">
            <w:pPr>
              <w:jc w:val="center"/>
            </w:pPr>
          </w:p>
          <w:p w14:paraId="492B40C4" w14:textId="77777777" w:rsidR="00A2607B" w:rsidRDefault="00021EE6" w:rsidP="00021E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6BAA2" wp14:editId="5E1F537B">
                  <wp:extent cx="791100" cy="743578"/>
                  <wp:effectExtent l="0" t="0" r="0" b="0"/>
                  <wp:docPr id="1466361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36120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98" cy="75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D12C7" w14:textId="711D43D0" w:rsidR="00FC4A1F" w:rsidRPr="00FC4A1F" w:rsidRDefault="00FC4A1F" w:rsidP="00E46221"/>
        </w:tc>
      </w:tr>
      <w:tr w:rsidR="00310B95" w14:paraId="5684AF5E" w14:textId="77777777" w:rsidTr="00310B95">
        <w:tc>
          <w:tcPr>
            <w:tcW w:w="3679" w:type="dxa"/>
          </w:tcPr>
          <w:p w14:paraId="13A0B2DC" w14:textId="6530CA86" w:rsidR="008525B8" w:rsidRDefault="008525B8" w:rsidP="00E4050E">
            <w:pPr>
              <w:rPr>
                <w:sz w:val="20"/>
                <w:szCs w:val="20"/>
                <w:lang w:val="en-US"/>
              </w:rPr>
            </w:pPr>
            <w:r w:rsidRPr="005F6650">
              <w:rPr>
                <w:sz w:val="20"/>
                <w:szCs w:val="20"/>
                <w:lang w:val="en-US"/>
              </w:rPr>
              <w:t>After installing the app</w:t>
            </w:r>
            <w:r w:rsidR="00FC4A1F">
              <w:rPr>
                <w:sz w:val="20"/>
                <w:szCs w:val="20"/>
                <w:lang w:val="en-US"/>
              </w:rPr>
              <w:t xml:space="preserve"> on your mobile or tablet</w:t>
            </w:r>
            <w:r w:rsidRPr="005F6650">
              <w:rPr>
                <w:sz w:val="20"/>
                <w:szCs w:val="20"/>
                <w:lang w:val="en-US"/>
              </w:rPr>
              <w:t xml:space="preserve"> you need to set up your account. </w:t>
            </w:r>
            <w:r w:rsidR="007349D9">
              <w:rPr>
                <w:sz w:val="20"/>
                <w:szCs w:val="20"/>
                <w:lang w:val="en-US"/>
              </w:rPr>
              <w:t xml:space="preserve">Return to the dialog box and </w:t>
            </w:r>
          </w:p>
          <w:p w14:paraId="4D75FFAB" w14:textId="67ECB2DA" w:rsidR="00021EE6" w:rsidRPr="008A54D4" w:rsidRDefault="008525B8" w:rsidP="00E4050E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Select </w:t>
            </w:r>
            <w:r w:rsidR="00BE3A0B" w:rsidRPr="008A54D4">
              <w:rPr>
                <w:sz w:val="20"/>
                <w:szCs w:val="20"/>
                <w:lang w:val="en-US"/>
              </w:rPr>
              <w:t>´</w:t>
            </w:r>
            <w:r w:rsidRPr="008A54D4">
              <w:rPr>
                <w:sz w:val="20"/>
                <w:szCs w:val="20"/>
                <w:lang w:val="en-US"/>
              </w:rPr>
              <w:t>Next</w:t>
            </w:r>
            <w:r w:rsidR="00BE3A0B" w:rsidRPr="008A54D4">
              <w:rPr>
                <w:sz w:val="20"/>
                <w:szCs w:val="20"/>
                <w:lang w:val="en-US"/>
              </w:rPr>
              <w:t>´</w:t>
            </w:r>
            <w:r w:rsidRPr="008A54D4">
              <w:rPr>
                <w:sz w:val="20"/>
                <w:szCs w:val="20"/>
                <w:lang w:val="en-US"/>
              </w:rPr>
              <w:t>.</w:t>
            </w:r>
          </w:p>
          <w:p w14:paraId="7B686B6B" w14:textId="2762FAA8" w:rsidR="009655EE" w:rsidRPr="008A54D4" w:rsidRDefault="009655EE" w:rsidP="00E4050E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64224" behindDoc="1" locked="0" layoutInCell="1" allowOverlap="1" wp14:anchorId="6F35D860" wp14:editId="6A2075F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83406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1760194278" name="Picture 176019427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54D4">
              <w:rPr>
                <w:sz w:val="20"/>
                <w:szCs w:val="20"/>
                <w:lang w:val="en-US"/>
              </w:rPr>
              <w:br/>
            </w:r>
          </w:p>
          <w:p w14:paraId="5E31DB41" w14:textId="77777777" w:rsidR="007E09C9" w:rsidRPr="008A54D4" w:rsidRDefault="007E09C9" w:rsidP="00E4050E">
            <w:pPr>
              <w:rPr>
                <w:lang w:val="en-US"/>
              </w:rPr>
            </w:pPr>
          </w:p>
          <w:p w14:paraId="07F04C32" w14:textId="77777777" w:rsidR="001774CE" w:rsidRPr="008A54D4" w:rsidRDefault="001774CE" w:rsidP="00E4050E">
            <w:pPr>
              <w:rPr>
                <w:sz w:val="20"/>
                <w:szCs w:val="20"/>
                <w:lang w:val="en-US"/>
              </w:rPr>
            </w:pPr>
          </w:p>
          <w:p w14:paraId="3301D9A1" w14:textId="77777777" w:rsidR="00804564" w:rsidRPr="008A54D4" w:rsidRDefault="00804564" w:rsidP="00E4050E">
            <w:pPr>
              <w:rPr>
                <w:sz w:val="20"/>
                <w:szCs w:val="20"/>
                <w:lang w:val="en-US"/>
              </w:rPr>
            </w:pPr>
          </w:p>
          <w:p w14:paraId="334BA643" w14:textId="77777777" w:rsidR="00804564" w:rsidRPr="008A54D4" w:rsidRDefault="00804564" w:rsidP="00E4050E">
            <w:pPr>
              <w:rPr>
                <w:sz w:val="20"/>
                <w:szCs w:val="20"/>
                <w:lang w:val="en-US"/>
              </w:rPr>
            </w:pPr>
          </w:p>
          <w:p w14:paraId="04D7AEC5" w14:textId="77777777" w:rsidR="00804564" w:rsidRPr="008A54D4" w:rsidRDefault="00804564" w:rsidP="00E4050E">
            <w:pPr>
              <w:rPr>
                <w:sz w:val="20"/>
                <w:szCs w:val="20"/>
                <w:lang w:val="en-US"/>
              </w:rPr>
            </w:pPr>
          </w:p>
          <w:p w14:paraId="752D409F" w14:textId="77777777" w:rsidR="00804564" w:rsidRPr="008A54D4" w:rsidRDefault="00804564" w:rsidP="00E4050E">
            <w:pPr>
              <w:rPr>
                <w:sz w:val="20"/>
                <w:szCs w:val="20"/>
                <w:lang w:val="en-US"/>
              </w:rPr>
            </w:pPr>
          </w:p>
          <w:p w14:paraId="00F90630" w14:textId="77777777" w:rsidR="00804564" w:rsidRPr="008A54D4" w:rsidRDefault="00804564" w:rsidP="00E4050E">
            <w:pPr>
              <w:rPr>
                <w:sz w:val="20"/>
                <w:szCs w:val="20"/>
                <w:lang w:val="en-US"/>
              </w:rPr>
            </w:pPr>
          </w:p>
          <w:p w14:paraId="47AE2A17" w14:textId="6740975B" w:rsidR="000D4EA4" w:rsidRPr="008A54D4" w:rsidRDefault="000D4EA4" w:rsidP="00E4050E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If you encounter this message, it might be because you have timed out.</w:t>
            </w:r>
          </w:p>
          <w:p w14:paraId="59C11619" w14:textId="5D6AA9BF" w:rsidR="007E09C9" w:rsidRPr="008A54D4" w:rsidRDefault="007E09C9" w:rsidP="00E4050E">
            <w:pPr>
              <w:rPr>
                <w:sz w:val="20"/>
                <w:szCs w:val="20"/>
                <w:lang w:val="en-US"/>
              </w:rPr>
            </w:pPr>
          </w:p>
          <w:p w14:paraId="53603D8C" w14:textId="2683ABAB" w:rsidR="007E09C9" w:rsidRPr="008A54D4" w:rsidRDefault="000D4EA4" w:rsidP="00E4050E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Select </w:t>
            </w:r>
            <w:r w:rsidR="00DA6CF8" w:rsidRPr="008A54D4">
              <w:rPr>
                <w:sz w:val="20"/>
                <w:szCs w:val="20"/>
                <w:lang w:val="en-US"/>
              </w:rPr>
              <w:t>“</w:t>
            </w:r>
            <w:r w:rsidR="00A33B1F" w:rsidRPr="00A33B1F">
              <w:rPr>
                <w:sz w:val="20"/>
                <w:szCs w:val="20"/>
                <w:lang w:val="en-US"/>
              </w:rPr>
              <w:t>Back</w:t>
            </w:r>
            <w:r w:rsidR="007E09C9" w:rsidRPr="00A33B1F">
              <w:rPr>
                <w:sz w:val="20"/>
                <w:szCs w:val="20"/>
                <w:lang w:val="en-US"/>
              </w:rPr>
              <w:t xml:space="preserve">” </w:t>
            </w:r>
            <w:proofErr w:type="gramStart"/>
            <w:r w:rsidR="00DA6CF8" w:rsidRPr="00A33B1F">
              <w:rPr>
                <w:sz w:val="20"/>
                <w:szCs w:val="20"/>
                <w:lang w:val="en-US"/>
              </w:rPr>
              <w:t>and ”N</w:t>
            </w:r>
            <w:r w:rsidR="00A33B1F" w:rsidRPr="00A33B1F">
              <w:rPr>
                <w:sz w:val="20"/>
                <w:szCs w:val="20"/>
                <w:lang w:val="en-US"/>
              </w:rPr>
              <w:t>ext</w:t>
            </w:r>
            <w:proofErr w:type="gramEnd"/>
            <w:r w:rsidR="00DA6CF8" w:rsidRPr="00A33B1F">
              <w:rPr>
                <w:sz w:val="20"/>
                <w:szCs w:val="20"/>
                <w:lang w:val="en-US"/>
              </w:rPr>
              <w:t>”.</w:t>
            </w:r>
          </w:p>
          <w:p w14:paraId="044A6E71" w14:textId="336868DC" w:rsidR="006D0888" w:rsidRPr="008A54D4" w:rsidRDefault="006D0888" w:rsidP="00E4050E">
            <w:pPr>
              <w:rPr>
                <w:sz w:val="20"/>
                <w:szCs w:val="20"/>
                <w:lang w:val="en-US"/>
              </w:rPr>
            </w:pPr>
          </w:p>
          <w:p w14:paraId="3BB1A615" w14:textId="06FB8C4E" w:rsidR="00E11D3D" w:rsidRDefault="00E11D3D" w:rsidP="00E4050E">
            <w:pPr>
              <w:rPr>
                <w:sz w:val="20"/>
                <w:szCs w:val="20"/>
                <w:lang w:val="en-US"/>
              </w:rPr>
            </w:pPr>
          </w:p>
          <w:p w14:paraId="2E905F2C" w14:textId="77777777" w:rsidR="002A5330" w:rsidRDefault="002A5330" w:rsidP="00E4050E">
            <w:pPr>
              <w:rPr>
                <w:sz w:val="20"/>
                <w:szCs w:val="20"/>
                <w:lang w:val="en-US"/>
              </w:rPr>
            </w:pPr>
          </w:p>
          <w:p w14:paraId="3F84E544" w14:textId="77777777" w:rsidR="002A5330" w:rsidRDefault="002A5330" w:rsidP="00E4050E">
            <w:pPr>
              <w:rPr>
                <w:sz w:val="20"/>
                <w:szCs w:val="20"/>
                <w:lang w:val="en-US"/>
              </w:rPr>
            </w:pPr>
          </w:p>
          <w:p w14:paraId="7508187F" w14:textId="77777777" w:rsidR="002A5330" w:rsidRDefault="002A5330" w:rsidP="00E4050E">
            <w:pPr>
              <w:rPr>
                <w:sz w:val="20"/>
                <w:szCs w:val="20"/>
                <w:lang w:val="en-US"/>
              </w:rPr>
            </w:pPr>
          </w:p>
          <w:p w14:paraId="4C27DB73" w14:textId="77777777" w:rsidR="002A5330" w:rsidRDefault="002A5330" w:rsidP="00E4050E">
            <w:pPr>
              <w:rPr>
                <w:sz w:val="20"/>
                <w:szCs w:val="20"/>
                <w:lang w:val="en-US"/>
              </w:rPr>
            </w:pPr>
          </w:p>
          <w:p w14:paraId="0ED7C177" w14:textId="77777777" w:rsidR="002A5330" w:rsidRPr="008A54D4" w:rsidRDefault="002A5330" w:rsidP="00E4050E">
            <w:pPr>
              <w:rPr>
                <w:sz w:val="20"/>
                <w:szCs w:val="20"/>
                <w:lang w:val="en-US"/>
              </w:rPr>
            </w:pPr>
          </w:p>
          <w:p w14:paraId="2E1CD9ED" w14:textId="2939D3FC" w:rsidR="00E11D3D" w:rsidRPr="008A54D4" w:rsidRDefault="00E11D3D" w:rsidP="00E4050E">
            <w:pPr>
              <w:rPr>
                <w:sz w:val="20"/>
                <w:szCs w:val="20"/>
                <w:lang w:val="en-US"/>
              </w:rPr>
            </w:pPr>
          </w:p>
          <w:p w14:paraId="1AA77011" w14:textId="4C887D54" w:rsidR="00AF5788" w:rsidRPr="008A54D4" w:rsidRDefault="008525B8" w:rsidP="00AF5788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A QR code is displayed on your pc screen.</w:t>
            </w:r>
            <w:r w:rsidR="00AF5788" w:rsidRPr="008A54D4">
              <w:rPr>
                <w:sz w:val="20"/>
                <w:szCs w:val="20"/>
                <w:lang w:val="en-US"/>
              </w:rPr>
              <w:t xml:space="preserve"> </w:t>
            </w:r>
          </w:p>
          <w:p w14:paraId="2482F6D9" w14:textId="77777777" w:rsidR="00AF5788" w:rsidRPr="005F6650" w:rsidRDefault="00AF5788" w:rsidP="00AF5788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804160" behindDoc="1" locked="0" layoutInCell="1" allowOverlap="1" wp14:anchorId="1691B780" wp14:editId="6F3975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53340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228657848" name="Picture 22865784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49EED" w14:textId="77777777" w:rsidR="00AF5788" w:rsidRPr="005F6650" w:rsidRDefault="00AF5788" w:rsidP="00AF5788">
            <w:pPr>
              <w:rPr>
                <w:lang w:val="en-US"/>
              </w:rPr>
            </w:pPr>
            <w:r w:rsidRPr="005F6650">
              <w:rPr>
                <w:lang w:val="en-US"/>
              </w:rPr>
              <w:br/>
            </w:r>
          </w:p>
          <w:p w14:paraId="0990E3F1" w14:textId="29EA7455" w:rsidR="00E11D3D" w:rsidRPr="005F6650" w:rsidRDefault="00E11D3D" w:rsidP="00E4050E">
            <w:pPr>
              <w:rPr>
                <w:lang w:val="en-US"/>
              </w:rPr>
            </w:pPr>
          </w:p>
          <w:p w14:paraId="12B30003" w14:textId="6651EE77" w:rsidR="00E11D3D" w:rsidRPr="005F6650" w:rsidRDefault="00E11D3D" w:rsidP="00E4050E">
            <w:pPr>
              <w:rPr>
                <w:lang w:val="en-US"/>
              </w:rPr>
            </w:pPr>
          </w:p>
          <w:p w14:paraId="37212578" w14:textId="77777777" w:rsidR="00E11D3D" w:rsidRPr="005F6650" w:rsidRDefault="00E11D3D" w:rsidP="00E4050E">
            <w:pPr>
              <w:rPr>
                <w:lang w:val="en-US"/>
              </w:rPr>
            </w:pPr>
          </w:p>
          <w:p w14:paraId="329F59BC" w14:textId="77777777" w:rsidR="00AF5788" w:rsidRPr="005F6650" w:rsidRDefault="00AF5788" w:rsidP="00E4050E">
            <w:pPr>
              <w:rPr>
                <w:lang w:val="en-US"/>
              </w:rPr>
            </w:pPr>
          </w:p>
        </w:tc>
        <w:tc>
          <w:tcPr>
            <w:tcW w:w="5949" w:type="dxa"/>
          </w:tcPr>
          <w:p w14:paraId="1732E587" w14:textId="10B286BE" w:rsidR="00021EE6" w:rsidRPr="005F6650" w:rsidRDefault="00021EE6" w:rsidP="00E4050E">
            <w:pPr>
              <w:rPr>
                <w:lang w:val="en-US"/>
              </w:rPr>
            </w:pPr>
          </w:p>
          <w:p w14:paraId="5665C817" w14:textId="48A8AF00" w:rsidR="006D0888" w:rsidRDefault="00012989" w:rsidP="006D088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8B84061" wp14:editId="42007A23">
                  <wp:extent cx="2735580" cy="1266178"/>
                  <wp:effectExtent l="0" t="0" r="7620" b="0"/>
                  <wp:docPr id="5335952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647" cy="127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A8726" w14:textId="77777777" w:rsidR="00021EE6" w:rsidRDefault="00021EE6" w:rsidP="006D0888">
            <w:pPr>
              <w:jc w:val="center"/>
            </w:pPr>
          </w:p>
          <w:p w14:paraId="19D4447B" w14:textId="2DEEAACE" w:rsidR="007E09C9" w:rsidRDefault="007E09C9" w:rsidP="00B14D5D">
            <w:pPr>
              <w:jc w:val="center"/>
            </w:pPr>
          </w:p>
          <w:p w14:paraId="6C7FAE66" w14:textId="66F468AF" w:rsidR="007E09C9" w:rsidRDefault="00A33B1F" w:rsidP="006D08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60FD95" wp14:editId="5112F92A">
                  <wp:extent cx="2331783" cy="1320800"/>
                  <wp:effectExtent l="0" t="0" r="0" b="0"/>
                  <wp:docPr id="1976369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36915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39" cy="13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AA18E" w14:textId="3C86E9A4" w:rsidR="00012989" w:rsidRDefault="00012989" w:rsidP="00B14D5D">
            <w:pPr>
              <w:jc w:val="center"/>
            </w:pPr>
          </w:p>
          <w:p w14:paraId="66E3642C" w14:textId="77777777" w:rsidR="00142897" w:rsidRDefault="00142897" w:rsidP="00B14D5D">
            <w:pPr>
              <w:jc w:val="center"/>
            </w:pPr>
          </w:p>
          <w:p w14:paraId="45EFE6DB" w14:textId="77777777" w:rsidR="00012989" w:rsidRDefault="00B14D5D" w:rsidP="00B14D5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F2DE11" wp14:editId="57A3C550">
                  <wp:extent cx="2077139" cy="1450635"/>
                  <wp:effectExtent l="0" t="0" r="0" b="0"/>
                  <wp:docPr id="21414124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99" cy="146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23F57" w14:textId="4169F1B5" w:rsidR="008A54D4" w:rsidRDefault="008A54D4" w:rsidP="002A5330"/>
        </w:tc>
      </w:tr>
      <w:tr w:rsidR="00310B95" w14:paraId="46CE6747" w14:textId="77777777" w:rsidTr="00310B95">
        <w:tc>
          <w:tcPr>
            <w:tcW w:w="3679" w:type="dxa"/>
          </w:tcPr>
          <w:p w14:paraId="6923E097" w14:textId="1648CAA0" w:rsidR="008C1125" w:rsidRPr="008A54D4" w:rsidRDefault="008525B8" w:rsidP="00E4050E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Select the + in the Microsoft Authenticator-app.</w:t>
            </w:r>
          </w:p>
          <w:p w14:paraId="0B0DFBC2" w14:textId="1C290AD2" w:rsidR="008C1125" w:rsidRPr="005F6650" w:rsidRDefault="005D1923" w:rsidP="008C1125">
            <w:pPr>
              <w:rPr>
                <w:lang w:val="en-US"/>
              </w:rPr>
            </w:pPr>
            <w:r w:rsidRPr="00B14D5D">
              <w:rPr>
                <w:noProof/>
                <w:lang w:eastAsia="da-DK"/>
              </w:rPr>
              <w:drawing>
                <wp:anchor distT="0" distB="0" distL="114300" distR="114300" simplePos="0" relativeHeight="251746816" behindDoc="1" locked="0" layoutInCell="1" allowOverlap="1" wp14:anchorId="7DE3E77F" wp14:editId="495EDBD0">
                  <wp:simplePos x="0" y="0"/>
                  <wp:positionH relativeFrom="column">
                    <wp:posOffset>-5522</wp:posOffset>
                  </wp:positionH>
                  <wp:positionV relativeFrom="paragraph">
                    <wp:posOffset>76780</wp:posOffset>
                  </wp:positionV>
                  <wp:extent cx="355600" cy="509905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1609350325" name="Picture 160935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125" w:rsidRPr="005F6650">
              <w:rPr>
                <w:lang w:val="en-US"/>
              </w:rPr>
              <w:br/>
            </w:r>
          </w:p>
          <w:p w14:paraId="61589ADB" w14:textId="0694F935" w:rsidR="008C1125" w:rsidRPr="005F6650" w:rsidRDefault="008C1125" w:rsidP="00E4050E">
            <w:pPr>
              <w:rPr>
                <w:lang w:val="en-US"/>
              </w:rPr>
            </w:pPr>
          </w:p>
          <w:p w14:paraId="01D392A9" w14:textId="77777777" w:rsidR="008C1125" w:rsidRPr="005F6650" w:rsidRDefault="008C1125" w:rsidP="00E4050E">
            <w:pPr>
              <w:rPr>
                <w:lang w:val="en-US"/>
              </w:rPr>
            </w:pPr>
          </w:p>
          <w:p w14:paraId="19422E8E" w14:textId="77777777" w:rsidR="005753B4" w:rsidRPr="005F6650" w:rsidRDefault="005753B4" w:rsidP="00E4050E">
            <w:pPr>
              <w:rPr>
                <w:highlight w:val="yellow"/>
                <w:lang w:val="en-US"/>
              </w:rPr>
            </w:pPr>
          </w:p>
          <w:p w14:paraId="0D5E0D97" w14:textId="77777777" w:rsidR="00FC4A1F" w:rsidRPr="005F6650" w:rsidRDefault="00FC4A1F" w:rsidP="00E4050E">
            <w:pPr>
              <w:rPr>
                <w:highlight w:val="yellow"/>
                <w:lang w:val="en-US"/>
              </w:rPr>
            </w:pPr>
          </w:p>
          <w:p w14:paraId="74FED62C" w14:textId="6CF0CE9A" w:rsidR="008C1125" w:rsidRPr="008A54D4" w:rsidRDefault="008525B8" w:rsidP="00E4050E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Select </w:t>
            </w:r>
            <w:r w:rsidR="00D55CA1" w:rsidRPr="008A54D4">
              <w:rPr>
                <w:sz w:val="20"/>
                <w:szCs w:val="20"/>
                <w:lang w:val="en-US"/>
              </w:rPr>
              <w:t>´</w:t>
            </w:r>
            <w:r w:rsidRPr="008A54D4">
              <w:rPr>
                <w:sz w:val="20"/>
                <w:szCs w:val="20"/>
                <w:lang w:val="en-US"/>
              </w:rPr>
              <w:t>Work or school account</w:t>
            </w:r>
            <w:r w:rsidR="00D55CA1" w:rsidRPr="008A54D4">
              <w:rPr>
                <w:sz w:val="20"/>
                <w:szCs w:val="20"/>
                <w:lang w:val="en-US"/>
              </w:rPr>
              <w:t>´</w:t>
            </w:r>
            <w:r w:rsidR="00DD5764" w:rsidRPr="008A54D4">
              <w:rPr>
                <w:sz w:val="20"/>
                <w:szCs w:val="20"/>
                <w:lang w:val="en-US"/>
              </w:rPr>
              <w:t>.</w:t>
            </w:r>
          </w:p>
          <w:p w14:paraId="2BB0595D" w14:textId="08BCEA22" w:rsidR="008C1125" w:rsidRPr="005F6650" w:rsidRDefault="008C1125" w:rsidP="00E4050E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44768" behindDoc="1" locked="0" layoutInCell="1" allowOverlap="1" wp14:anchorId="526ECA4E" wp14:editId="54FCB888">
                  <wp:simplePos x="0" y="0"/>
                  <wp:positionH relativeFrom="column">
                    <wp:posOffset>-17173</wp:posOffset>
                  </wp:positionH>
                  <wp:positionV relativeFrom="paragraph">
                    <wp:posOffset>82716</wp:posOffset>
                  </wp:positionV>
                  <wp:extent cx="355600" cy="509905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1540050452" name="Picture 154005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A8C62" w14:textId="77777777" w:rsidR="008C1125" w:rsidRPr="005F6650" w:rsidRDefault="008C1125" w:rsidP="00E4050E">
            <w:pPr>
              <w:rPr>
                <w:lang w:val="en-US"/>
              </w:rPr>
            </w:pPr>
          </w:p>
          <w:p w14:paraId="62D5E8DF" w14:textId="77777777" w:rsidR="008C1125" w:rsidRPr="005F6650" w:rsidRDefault="008C1125" w:rsidP="00E4050E">
            <w:pPr>
              <w:rPr>
                <w:lang w:val="en-US"/>
              </w:rPr>
            </w:pPr>
          </w:p>
          <w:p w14:paraId="788E6A82" w14:textId="77777777" w:rsidR="008C1125" w:rsidRPr="005F6650" w:rsidRDefault="008C1125" w:rsidP="00E4050E">
            <w:pPr>
              <w:rPr>
                <w:lang w:val="en-US"/>
              </w:rPr>
            </w:pPr>
          </w:p>
          <w:p w14:paraId="2D3C2E60" w14:textId="6645E2DC" w:rsidR="00BE17D0" w:rsidRPr="005F6650" w:rsidRDefault="00BE17D0" w:rsidP="00E4050E">
            <w:pPr>
              <w:rPr>
                <w:lang w:val="en-US"/>
              </w:rPr>
            </w:pPr>
          </w:p>
          <w:p w14:paraId="35D42D79" w14:textId="77777777" w:rsidR="008A54D4" w:rsidRDefault="008A54D4" w:rsidP="00E4050E">
            <w:pPr>
              <w:rPr>
                <w:lang w:val="en-US"/>
              </w:rPr>
            </w:pPr>
          </w:p>
          <w:p w14:paraId="79CB134F" w14:textId="02208D2A" w:rsidR="00EF6563" w:rsidRPr="008A54D4" w:rsidRDefault="008525B8" w:rsidP="00E4050E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Select Scan QR ´code´</w:t>
            </w:r>
            <w:r w:rsidR="00EF6563" w:rsidRPr="008A54D4">
              <w:rPr>
                <w:sz w:val="20"/>
                <w:szCs w:val="20"/>
                <w:lang w:val="en-US"/>
              </w:rPr>
              <w:t>.</w:t>
            </w:r>
          </w:p>
          <w:p w14:paraId="429B6E9E" w14:textId="1F2B4390" w:rsidR="00BE17D0" w:rsidRPr="008A54D4" w:rsidRDefault="00BE17D0" w:rsidP="00E4050E">
            <w:pPr>
              <w:rPr>
                <w:sz w:val="20"/>
                <w:szCs w:val="20"/>
                <w:lang w:val="en-US"/>
              </w:rPr>
            </w:pPr>
          </w:p>
          <w:p w14:paraId="03B5470A" w14:textId="0B45B2ED" w:rsidR="00BE17D0" w:rsidRPr="008A54D4" w:rsidRDefault="00BE17D0" w:rsidP="00E4050E">
            <w:pPr>
              <w:rPr>
                <w:sz w:val="20"/>
                <w:szCs w:val="20"/>
                <w:lang w:val="en-US"/>
              </w:rPr>
            </w:pPr>
          </w:p>
          <w:p w14:paraId="773E9BA4" w14:textId="091B7CAB" w:rsidR="00BE17D0" w:rsidRPr="008A54D4" w:rsidRDefault="00BE17D0" w:rsidP="00E4050E">
            <w:pPr>
              <w:rPr>
                <w:sz w:val="20"/>
                <w:szCs w:val="20"/>
                <w:lang w:val="en-US"/>
              </w:rPr>
            </w:pPr>
          </w:p>
          <w:p w14:paraId="0853EEC1" w14:textId="4E842C9C" w:rsidR="008C1125" w:rsidRPr="008A54D4" w:rsidRDefault="008C1125" w:rsidP="00E4050E">
            <w:pPr>
              <w:rPr>
                <w:sz w:val="20"/>
                <w:szCs w:val="20"/>
                <w:lang w:val="en-US"/>
              </w:rPr>
            </w:pPr>
          </w:p>
          <w:p w14:paraId="3D89D60A" w14:textId="535D7D59" w:rsidR="008C1125" w:rsidRPr="008A54D4" w:rsidRDefault="008C1125" w:rsidP="00E4050E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Scan </w:t>
            </w:r>
            <w:r w:rsidR="008525B8" w:rsidRPr="008A54D4">
              <w:rPr>
                <w:sz w:val="20"/>
                <w:szCs w:val="20"/>
                <w:lang w:val="en-US"/>
              </w:rPr>
              <w:t xml:space="preserve">the </w:t>
            </w:r>
            <w:r w:rsidRPr="008A54D4">
              <w:rPr>
                <w:sz w:val="20"/>
                <w:szCs w:val="20"/>
                <w:lang w:val="en-US"/>
              </w:rPr>
              <w:t xml:space="preserve">QR </w:t>
            </w:r>
            <w:r w:rsidR="008525B8" w:rsidRPr="008A54D4">
              <w:rPr>
                <w:sz w:val="20"/>
                <w:szCs w:val="20"/>
                <w:lang w:val="en-US"/>
              </w:rPr>
              <w:t>code on the PC-screen</w:t>
            </w:r>
            <w:r w:rsidR="00DD5764" w:rsidRPr="008A54D4">
              <w:rPr>
                <w:sz w:val="20"/>
                <w:szCs w:val="20"/>
                <w:lang w:val="en-US"/>
              </w:rPr>
              <w:t>.</w:t>
            </w:r>
            <w:r w:rsidR="008525B8" w:rsidRPr="008A54D4">
              <w:rPr>
                <w:sz w:val="20"/>
                <w:szCs w:val="20"/>
                <w:lang w:val="en-US"/>
              </w:rPr>
              <w:t xml:space="preserve"> </w:t>
            </w:r>
          </w:p>
          <w:p w14:paraId="381C432D" w14:textId="24D8F822" w:rsidR="008C1125" w:rsidRPr="005F6650" w:rsidRDefault="005D1923" w:rsidP="00E4050E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42720" behindDoc="1" locked="0" layoutInCell="1" allowOverlap="1" wp14:anchorId="69211886" wp14:editId="043A6C9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88265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676434268" name="Picture 67643426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808256" behindDoc="1" locked="0" layoutInCell="1" allowOverlap="1" wp14:anchorId="20E754EB" wp14:editId="1C1688CF">
                  <wp:simplePos x="0" y="0"/>
                  <wp:positionH relativeFrom="column">
                    <wp:posOffset>1436</wp:posOffset>
                  </wp:positionH>
                  <wp:positionV relativeFrom="paragraph">
                    <wp:posOffset>54582</wp:posOffset>
                  </wp:positionV>
                  <wp:extent cx="355600" cy="509905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231518744" name="Picture 231518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55B704" w14:textId="0105429D" w:rsidR="008C1125" w:rsidRPr="005F6650" w:rsidRDefault="008C1125" w:rsidP="00E4050E">
            <w:pPr>
              <w:rPr>
                <w:lang w:val="en-US"/>
              </w:rPr>
            </w:pPr>
          </w:p>
          <w:p w14:paraId="2B642996" w14:textId="2EA57392" w:rsidR="008C1125" w:rsidRPr="005F6650" w:rsidRDefault="008C1125" w:rsidP="008C1125">
            <w:pPr>
              <w:rPr>
                <w:lang w:val="en-US"/>
              </w:rPr>
            </w:pPr>
          </w:p>
          <w:p w14:paraId="4C50F197" w14:textId="77ECDFED" w:rsidR="008C1125" w:rsidRPr="005F6650" w:rsidRDefault="008C1125" w:rsidP="008C1125">
            <w:pPr>
              <w:rPr>
                <w:lang w:val="en-US"/>
              </w:rPr>
            </w:pPr>
          </w:p>
          <w:p w14:paraId="2DC5862D" w14:textId="77777777" w:rsidR="00310B95" w:rsidRPr="005F6650" w:rsidRDefault="00310B95" w:rsidP="008C1125">
            <w:pPr>
              <w:rPr>
                <w:lang w:val="en-US"/>
              </w:rPr>
            </w:pPr>
          </w:p>
          <w:p w14:paraId="3661C7A7" w14:textId="2BDD4C79" w:rsidR="00310B95" w:rsidRPr="008A54D4" w:rsidRDefault="008525B8" w:rsidP="008C1125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Select </w:t>
            </w:r>
            <w:r w:rsidR="00DD5764" w:rsidRPr="008A54D4">
              <w:rPr>
                <w:sz w:val="20"/>
                <w:szCs w:val="20"/>
                <w:lang w:val="en-US"/>
              </w:rPr>
              <w:t>´</w:t>
            </w:r>
            <w:r w:rsidRPr="008A54D4">
              <w:rPr>
                <w:sz w:val="20"/>
                <w:szCs w:val="20"/>
                <w:lang w:val="en-US"/>
              </w:rPr>
              <w:t>Next</w:t>
            </w:r>
            <w:r w:rsidR="00DD5764" w:rsidRPr="008A54D4">
              <w:rPr>
                <w:sz w:val="20"/>
                <w:szCs w:val="20"/>
                <w:lang w:val="en-US"/>
              </w:rPr>
              <w:t>´</w:t>
            </w:r>
            <w:r w:rsidR="00804564" w:rsidRPr="008A54D4">
              <w:rPr>
                <w:sz w:val="20"/>
                <w:szCs w:val="20"/>
                <w:lang w:val="en-US"/>
              </w:rPr>
              <w:t>.</w:t>
            </w:r>
          </w:p>
          <w:p w14:paraId="38F43A14" w14:textId="35D02910" w:rsidR="008C1125" w:rsidRPr="008A54D4" w:rsidRDefault="008C1125" w:rsidP="008C1125">
            <w:pPr>
              <w:rPr>
                <w:sz w:val="20"/>
                <w:szCs w:val="20"/>
                <w:lang w:val="en-US"/>
              </w:rPr>
            </w:pPr>
          </w:p>
          <w:p w14:paraId="3F2BD546" w14:textId="55CFF43E" w:rsidR="008C1125" w:rsidRPr="005F6650" w:rsidRDefault="008525B8" w:rsidP="008C1125">
            <w:pPr>
              <w:rPr>
                <w:lang w:val="en-US"/>
              </w:rPr>
            </w:pPr>
            <w:r w:rsidRPr="008A54D4">
              <w:rPr>
                <w:b/>
                <w:bCs/>
                <w:sz w:val="20"/>
                <w:szCs w:val="20"/>
                <w:lang w:val="en-US"/>
              </w:rPr>
              <w:t>Please Notice</w:t>
            </w:r>
            <w:r w:rsidRPr="008A54D4">
              <w:rPr>
                <w:sz w:val="20"/>
                <w:szCs w:val="20"/>
                <w:lang w:val="en-US"/>
              </w:rPr>
              <w:br/>
              <w:t xml:space="preserve">If time out occurs select </w:t>
            </w:r>
            <w:r w:rsidR="00DD5764" w:rsidRPr="008A54D4">
              <w:rPr>
                <w:sz w:val="20"/>
                <w:szCs w:val="20"/>
                <w:lang w:val="en-US"/>
              </w:rPr>
              <w:t>´</w:t>
            </w:r>
            <w:r w:rsidRPr="008A54D4">
              <w:rPr>
                <w:sz w:val="20"/>
                <w:szCs w:val="20"/>
                <w:lang w:val="en-US"/>
              </w:rPr>
              <w:t>Back</w:t>
            </w:r>
            <w:r w:rsidR="00DD5764" w:rsidRPr="008A54D4">
              <w:rPr>
                <w:sz w:val="20"/>
                <w:szCs w:val="20"/>
                <w:lang w:val="en-US"/>
              </w:rPr>
              <w:t>´</w:t>
            </w:r>
            <w:r w:rsidRPr="008A54D4">
              <w:rPr>
                <w:sz w:val="20"/>
                <w:szCs w:val="20"/>
                <w:lang w:val="en-US"/>
              </w:rPr>
              <w:t xml:space="preserve"> and Scan the QR code again.</w:t>
            </w:r>
          </w:p>
        </w:tc>
        <w:tc>
          <w:tcPr>
            <w:tcW w:w="5949" w:type="dxa"/>
          </w:tcPr>
          <w:p w14:paraId="6C38227C" w14:textId="77777777" w:rsidR="00C60C67" w:rsidRPr="005F6650" w:rsidRDefault="00C60C67" w:rsidP="00C60C67">
            <w:pPr>
              <w:rPr>
                <w:lang w:val="en-US"/>
              </w:rPr>
            </w:pPr>
          </w:p>
          <w:p w14:paraId="3053CED3" w14:textId="43499122" w:rsidR="00E11D3D" w:rsidRDefault="008C1125" w:rsidP="00EB5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18F14" wp14:editId="00317295">
                  <wp:extent cx="1930048" cy="464140"/>
                  <wp:effectExtent l="0" t="0" r="0" b="0"/>
                  <wp:docPr id="1101085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8258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77" cy="48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0A0A3" w14:textId="77777777" w:rsidR="00E11D3D" w:rsidRDefault="00E11D3D" w:rsidP="008C1125"/>
          <w:p w14:paraId="5578D0EB" w14:textId="77777777" w:rsidR="00FC4A1F" w:rsidRDefault="00FC4A1F" w:rsidP="005D1923"/>
          <w:p w14:paraId="1C3A1DC2" w14:textId="77777777" w:rsidR="00FC4A1F" w:rsidRDefault="00FC4A1F" w:rsidP="005D1923"/>
          <w:p w14:paraId="4500AFE7" w14:textId="5C3C3A0E" w:rsidR="008C1125" w:rsidRDefault="00EF6563" w:rsidP="008C11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3B41BB" wp14:editId="261C00DE">
                  <wp:extent cx="1530350" cy="1798162"/>
                  <wp:effectExtent l="0" t="0" r="0" b="0"/>
                  <wp:docPr id="1223638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63831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18" cy="184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B108B" w14:textId="77777777" w:rsidR="00310B95" w:rsidRDefault="00310B95" w:rsidP="008C1125">
            <w:pPr>
              <w:jc w:val="center"/>
            </w:pPr>
          </w:p>
          <w:p w14:paraId="3E8AFA74" w14:textId="77777777" w:rsidR="00310B95" w:rsidRDefault="00310B95" w:rsidP="008C1125">
            <w:pPr>
              <w:jc w:val="center"/>
            </w:pPr>
          </w:p>
          <w:p w14:paraId="50D5E7C9" w14:textId="77777777" w:rsidR="003F1833" w:rsidRDefault="003F1833" w:rsidP="008C1125">
            <w:pPr>
              <w:jc w:val="center"/>
            </w:pPr>
          </w:p>
          <w:p w14:paraId="16EF0268" w14:textId="77777777" w:rsidR="003F1833" w:rsidRDefault="003F1833" w:rsidP="008C1125">
            <w:pPr>
              <w:jc w:val="center"/>
            </w:pPr>
          </w:p>
          <w:p w14:paraId="2D2050CB" w14:textId="23E15F16" w:rsidR="00310B95" w:rsidRDefault="00EF6563" w:rsidP="008C112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8098518" wp14:editId="0C02616C">
                  <wp:extent cx="1962150" cy="1370329"/>
                  <wp:effectExtent l="0" t="0" r="0" b="1905"/>
                  <wp:docPr id="12388739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26" cy="140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1A1F1" w14:textId="4B003F90" w:rsidR="00310B95" w:rsidRDefault="00EF6563" w:rsidP="00804564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25F06BF0" w14:textId="2E8008B8" w:rsidR="007349D9" w:rsidRPr="007349D9" w:rsidRDefault="00DA6CF8" w:rsidP="00FE0D04">
      <w:pPr>
        <w:pStyle w:val="Heading1"/>
        <w:rPr>
          <w:lang w:val="en-GB"/>
        </w:rPr>
      </w:pPr>
      <w:r>
        <w:rPr>
          <w:lang w:val="en-GB"/>
        </w:rPr>
        <w:br/>
      </w:r>
      <w:r w:rsidR="005D1923" w:rsidRPr="005D1923">
        <w:rPr>
          <w:lang w:val="en-GB"/>
        </w:rPr>
        <w:t>Finish</w:t>
      </w:r>
      <w:r w:rsidR="00B05815" w:rsidRPr="005D1923">
        <w:rPr>
          <w:lang w:val="en-GB"/>
        </w:rPr>
        <w:t xml:space="preserve"> regist</w:t>
      </w:r>
      <w:r w:rsidR="005D1923" w:rsidRPr="005D1923">
        <w:rPr>
          <w:lang w:val="en-GB"/>
        </w:rPr>
        <w:t>ering</w:t>
      </w:r>
      <w:r w:rsidR="00B05815" w:rsidRPr="005D1923">
        <w:rPr>
          <w:lang w:val="en-GB"/>
        </w:rPr>
        <w:t xml:space="preserve"> Microsoft Authenticator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9"/>
        <w:gridCol w:w="5949"/>
      </w:tblGrid>
      <w:tr w:rsidR="00DB2482" w14:paraId="02397E0A" w14:textId="77777777" w:rsidTr="00C72FDD">
        <w:tc>
          <w:tcPr>
            <w:tcW w:w="3679" w:type="dxa"/>
          </w:tcPr>
          <w:p w14:paraId="6E3BB785" w14:textId="77777777" w:rsidR="00DD5764" w:rsidRPr="008A54D4" w:rsidRDefault="008525B8" w:rsidP="008525B8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On the computer</w:t>
            </w:r>
            <w:r w:rsidR="00DD5764" w:rsidRPr="008A54D4">
              <w:rPr>
                <w:sz w:val="20"/>
                <w:szCs w:val="20"/>
                <w:lang w:val="en-US"/>
              </w:rPr>
              <w:t xml:space="preserve"> screen</w:t>
            </w:r>
            <w:r w:rsidRPr="008A54D4">
              <w:rPr>
                <w:sz w:val="20"/>
                <w:szCs w:val="20"/>
                <w:lang w:val="en-US"/>
              </w:rPr>
              <w:t xml:space="preserve"> a code </w:t>
            </w:r>
          </w:p>
          <w:p w14:paraId="40F0B3A0" w14:textId="314865AF" w:rsidR="00B731F7" w:rsidRPr="008A54D4" w:rsidRDefault="008525B8" w:rsidP="008525B8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occurs</w:t>
            </w:r>
            <w:r w:rsidR="00DD5764" w:rsidRPr="008A54D4">
              <w:rPr>
                <w:sz w:val="20"/>
                <w:szCs w:val="20"/>
                <w:lang w:val="en-US"/>
              </w:rPr>
              <w:t>.</w:t>
            </w:r>
          </w:p>
          <w:p w14:paraId="6D27D7F7" w14:textId="77777777" w:rsidR="00B731F7" w:rsidRPr="005F6650" w:rsidRDefault="00B731F7" w:rsidP="00C72FDD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87776" behindDoc="1" locked="0" layoutInCell="1" allowOverlap="1" wp14:anchorId="334679CB" wp14:editId="31BB1E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172085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676382907" name="Picture 676382907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950C94" w14:textId="77777777" w:rsidR="00B731F7" w:rsidRPr="005F6650" w:rsidRDefault="00B731F7" w:rsidP="00C72FDD">
            <w:pPr>
              <w:rPr>
                <w:lang w:val="en-US"/>
              </w:rPr>
            </w:pPr>
          </w:p>
          <w:p w14:paraId="6D104854" w14:textId="77777777" w:rsidR="00B731F7" w:rsidRPr="005F6650" w:rsidRDefault="00B731F7" w:rsidP="00C72FDD">
            <w:pPr>
              <w:rPr>
                <w:lang w:val="en-US"/>
              </w:rPr>
            </w:pPr>
          </w:p>
          <w:p w14:paraId="24B3B20F" w14:textId="77777777" w:rsidR="00B731F7" w:rsidRPr="005F6650" w:rsidRDefault="00B731F7" w:rsidP="00C72FDD">
            <w:pPr>
              <w:rPr>
                <w:lang w:val="en-US"/>
              </w:rPr>
            </w:pPr>
          </w:p>
        </w:tc>
        <w:tc>
          <w:tcPr>
            <w:tcW w:w="5949" w:type="dxa"/>
          </w:tcPr>
          <w:p w14:paraId="1CC2A086" w14:textId="77777777" w:rsidR="00B731F7" w:rsidRPr="005F6650" w:rsidRDefault="00B731F7" w:rsidP="00C72FDD">
            <w:pPr>
              <w:jc w:val="center"/>
              <w:rPr>
                <w:lang w:val="en-US"/>
              </w:rPr>
            </w:pPr>
          </w:p>
          <w:p w14:paraId="7194FB8F" w14:textId="40554EBC" w:rsidR="00B731F7" w:rsidRDefault="00C60C67" w:rsidP="00C72FD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BA614F" wp14:editId="01291A01">
                  <wp:extent cx="2235440" cy="1129085"/>
                  <wp:effectExtent l="0" t="0" r="0" b="0"/>
                  <wp:docPr id="65162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283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719" cy="113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63BC1" w14:textId="77777777" w:rsidR="007349D9" w:rsidRDefault="007349D9" w:rsidP="00C72FDD">
            <w:pPr>
              <w:jc w:val="center"/>
              <w:rPr>
                <w:lang w:val="en-US"/>
              </w:rPr>
            </w:pPr>
          </w:p>
          <w:p w14:paraId="562E89C3" w14:textId="77777777" w:rsidR="00B731F7" w:rsidRDefault="00B731F7" w:rsidP="00C72FDD">
            <w:pPr>
              <w:rPr>
                <w:lang w:val="en-US"/>
              </w:rPr>
            </w:pPr>
          </w:p>
          <w:p w14:paraId="7409688B" w14:textId="77777777" w:rsidR="007349D9" w:rsidRDefault="007349D9" w:rsidP="00C72FDD">
            <w:pPr>
              <w:rPr>
                <w:lang w:val="en-US"/>
              </w:rPr>
            </w:pPr>
          </w:p>
          <w:p w14:paraId="2467FA18" w14:textId="77777777" w:rsidR="00FE0D04" w:rsidRDefault="00FE0D04" w:rsidP="00C72FDD">
            <w:pPr>
              <w:rPr>
                <w:lang w:val="en-US"/>
              </w:rPr>
            </w:pPr>
          </w:p>
          <w:p w14:paraId="59E81BC6" w14:textId="77777777" w:rsidR="00FE0D04" w:rsidRDefault="00FE0D04" w:rsidP="00C72FDD">
            <w:pPr>
              <w:rPr>
                <w:lang w:val="en-US"/>
              </w:rPr>
            </w:pPr>
          </w:p>
          <w:p w14:paraId="14E6A493" w14:textId="77777777" w:rsidR="00FE0D04" w:rsidRDefault="00FE0D04" w:rsidP="00C72FDD">
            <w:pPr>
              <w:rPr>
                <w:lang w:val="en-US"/>
              </w:rPr>
            </w:pPr>
          </w:p>
          <w:p w14:paraId="5FB00473" w14:textId="77777777" w:rsidR="00FE0D04" w:rsidRDefault="00FE0D04" w:rsidP="00C72FDD">
            <w:pPr>
              <w:rPr>
                <w:lang w:val="en-US"/>
              </w:rPr>
            </w:pPr>
          </w:p>
          <w:p w14:paraId="335BCDEE" w14:textId="77777777" w:rsidR="007349D9" w:rsidRDefault="007349D9" w:rsidP="00C72FDD">
            <w:pPr>
              <w:rPr>
                <w:lang w:val="en-US"/>
              </w:rPr>
            </w:pPr>
          </w:p>
          <w:p w14:paraId="7B8396B4" w14:textId="77777777" w:rsidR="00FE0D04" w:rsidRDefault="00FE0D04" w:rsidP="00C72FDD">
            <w:pPr>
              <w:rPr>
                <w:lang w:val="en-US"/>
              </w:rPr>
            </w:pPr>
          </w:p>
        </w:tc>
      </w:tr>
      <w:tr w:rsidR="00DB2482" w14:paraId="17DD525E" w14:textId="77777777" w:rsidTr="00C72FDD">
        <w:tc>
          <w:tcPr>
            <w:tcW w:w="3679" w:type="dxa"/>
          </w:tcPr>
          <w:p w14:paraId="2CB041D8" w14:textId="4634D4CF" w:rsidR="008525B8" w:rsidRPr="008A54D4" w:rsidRDefault="008525B8" w:rsidP="00C72FDD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Enter the code in the field</w:t>
            </w:r>
            <w:r w:rsidRPr="008A54D4">
              <w:rPr>
                <w:sz w:val="20"/>
                <w:szCs w:val="20"/>
                <w:lang w:val="en-US"/>
              </w:rPr>
              <w:br/>
              <w:t xml:space="preserve">Select </w:t>
            </w:r>
            <w:r w:rsidR="00740B9B" w:rsidRPr="008A54D4">
              <w:rPr>
                <w:sz w:val="20"/>
                <w:szCs w:val="20"/>
                <w:lang w:val="en-US"/>
              </w:rPr>
              <w:t>´</w:t>
            </w:r>
            <w:r w:rsidRPr="008A54D4">
              <w:rPr>
                <w:sz w:val="20"/>
                <w:szCs w:val="20"/>
                <w:lang w:val="en-US"/>
              </w:rPr>
              <w:t>Yes</w:t>
            </w:r>
            <w:r w:rsidR="00740B9B" w:rsidRPr="008A54D4">
              <w:rPr>
                <w:sz w:val="20"/>
                <w:szCs w:val="20"/>
                <w:lang w:val="en-US"/>
              </w:rPr>
              <w:t>´</w:t>
            </w:r>
            <w:r w:rsidR="008A54D4">
              <w:rPr>
                <w:sz w:val="20"/>
                <w:szCs w:val="20"/>
                <w:lang w:val="en-US"/>
              </w:rPr>
              <w:t>.</w:t>
            </w:r>
          </w:p>
          <w:p w14:paraId="0ECAC26F" w14:textId="0FD7EE8D" w:rsidR="00125336" w:rsidRPr="005F6650" w:rsidRDefault="00125336" w:rsidP="00125336">
            <w:pPr>
              <w:rPr>
                <w:lang w:val="en-US"/>
              </w:rPr>
            </w:pPr>
            <w:r w:rsidRPr="00012989">
              <w:rPr>
                <w:noProof/>
                <w:highlight w:val="yellow"/>
                <w:lang w:eastAsia="da-DK"/>
              </w:rPr>
              <w:drawing>
                <wp:anchor distT="0" distB="0" distL="114300" distR="114300" simplePos="0" relativeHeight="251788800" behindDoc="1" locked="0" layoutInCell="1" allowOverlap="1" wp14:anchorId="14BF64C6" wp14:editId="7127F18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90170</wp:posOffset>
                  </wp:positionV>
                  <wp:extent cx="285750" cy="410210"/>
                  <wp:effectExtent l="0" t="0" r="0" b="8890"/>
                  <wp:wrapTight wrapText="bothSides">
                    <wp:wrapPolygon edited="0">
                      <wp:start x="0" y="0"/>
                      <wp:lineTo x="0" y="21065"/>
                      <wp:lineTo x="20160" y="21065"/>
                      <wp:lineTo x="20160" y="0"/>
                      <wp:lineTo x="0" y="0"/>
                    </wp:wrapPolygon>
                  </wp:wrapTight>
                  <wp:docPr id="182248641" name="Picture 182248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285750" cy="41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8E59B" w14:textId="7EEE686C" w:rsidR="00125336" w:rsidRPr="005F6650" w:rsidRDefault="00125336" w:rsidP="00125336">
            <w:pPr>
              <w:rPr>
                <w:lang w:val="en-US"/>
              </w:rPr>
            </w:pPr>
          </w:p>
          <w:p w14:paraId="5C967782" w14:textId="4C66FE93" w:rsidR="00125336" w:rsidRPr="005F6650" w:rsidRDefault="00125336" w:rsidP="00125336">
            <w:pPr>
              <w:rPr>
                <w:lang w:val="en-US"/>
              </w:rPr>
            </w:pPr>
          </w:p>
          <w:p w14:paraId="52FD72C3" w14:textId="7ADF83A6" w:rsidR="00125336" w:rsidRPr="005F6650" w:rsidRDefault="00125336" w:rsidP="00125336">
            <w:pPr>
              <w:rPr>
                <w:lang w:val="en-US"/>
              </w:rPr>
            </w:pPr>
          </w:p>
          <w:p w14:paraId="3A84E24C" w14:textId="596DB7FF" w:rsidR="00125336" w:rsidRPr="008A54D4" w:rsidRDefault="00125336" w:rsidP="00125336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You are notified that your registration is complete.</w:t>
            </w:r>
          </w:p>
          <w:p w14:paraId="46EA72EF" w14:textId="2DC7F850" w:rsidR="00125336" w:rsidRPr="008A54D4" w:rsidRDefault="00125336" w:rsidP="00125336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Select </w:t>
            </w:r>
            <w:r w:rsidR="00DD5764" w:rsidRPr="008A54D4">
              <w:rPr>
                <w:sz w:val="20"/>
                <w:szCs w:val="20"/>
                <w:lang w:val="en-US"/>
              </w:rPr>
              <w:t>‘</w:t>
            </w:r>
            <w:r w:rsidRPr="008A54D4">
              <w:rPr>
                <w:sz w:val="20"/>
                <w:szCs w:val="20"/>
                <w:lang w:val="en-US"/>
              </w:rPr>
              <w:t>Done</w:t>
            </w:r>
            <w:r w:rsidR="00DD5764" w:rsidRPr="008A54D4">
              <w:rPr>
                <w:sz w:val="20"/>
                <w:szCs w:val="20"/>
                <w:lang w:val="en-US"/>
              </w:rPr>
              <w:t>’.</w:t>
            </w:r>
          </w:p>
          <w:p w14:paraId="4F93F78C" w14:textId="7E9097C9" w:rsidR="00B731F7" w:rsidRDefault="00125336" w:rsidP="00C72FDD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806208" behindDoc="1" locked="0" layoutInCell="1" allowOverlap="1" wp14:anchorId="6D04ED3D" wp14:editId="696DFE0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110490</wp:posOffset>
                  </wp:positionV>
                  <wp:extent cx="363220" cy="301625"/>
                  <wp:effectExtent l="0" t="0" r="0" b="3175"/>
                  <wp:wrapTight wrapText="bothSides">
                    <wp:wrapPolygon edited="0">
                      <wp:start x="0" y="0"/>
                      <wp:lineTo x="0" y="20463"/>
                      <wp:lineTo x="20392" y="20463"/>
                      <wp:lineTo x="20392" y="0"/>
                      <wp:lineTo x="0" y="0"/>
                    </wp:wrapPolygon>
                  </wp:wrapTight>
                  <wp:docPr id="1087771597" name="Picture 1087771597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363220" cy="30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93304" w14:textId="3925EA0C" w:rsidR="00125336" w:rsidRDefault="00125336" w:rsidP="00125336">
            <w:pPr>
              <w:rPr>
                <w:lang w:val="en-US"/>
              </w:rPr>
            </w:pPr>
          </w:p>
          <w:p w14:paraId="02ECC3FB" w14:textId="5B675CA1" w:rsidR="00125336" w:rsidRPr="005F6650" w:rsidRDefault="00125336" w:rsidP="00125336">
            <w:pPr>
              <w:rPr>
                <w:lang w:val="en-US"/>
              </w:rPr>
            </w:pPr>
          </w:p>
        </w:tc>
        <w:tc>
          <w:tcPr>
            <w:tcW w:w="5949" w:type="dxa"/>
          </w:tcPr>
          <w:p w14:paraId="50271BE5" w14:textId="77777777" w:rsidR="00B731F7" w:rsidRDefault="00B731F7" w:rsidP="00C72FDD">
            <w:pPr>
              <w:jc w:val="center"/>
              <w:rPr>
                <w:lang w:val="en-US"/>
              </w:rPr>
            </w:pPr>
          </w:p>
          <w:p w14:paraId="59381453" w14:textId="690C9D5F" w:rsidR="007349D9" w:rsidRPr="005F6650" w:rsidRDefault="007349D9" w:rsidP="00C72FDD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3FE2845" wp14:editId="4820B128">
                      <wp:simplePos x="0" y="0"/>
                      <wp:positionH relativeFrom="column">
                        <wp:posOffset>2058139</wp:posOffset>
                      </wp:positionH>
                      <wp:positionV relativeFrom="paragraph">
                        <wp:posOffset>783040</wp:posOffset>
                      </wp:positionV>
                      <wp:extent cx="675564" cy="573206"/>
                      <wp:effectExtent l="0" t="0" r="10795" b="17780"/>
                      <wp:wrapNone/>
                      <wp:docPr id="1956096769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564" cy="57320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935674" id="Oval 7" o:spid="_x0000_s1026" style="position:absolute;margin-left:162.05pt;margin-top:61.65pt;width:53.2pt;height:45.15pt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" filled="f" strokecolor="#0a121c [48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1CC4CE4C" wp14:editId="5BC24355">
                      <wp:simplePos x="0" y="0"/>
                      <wp:positionH relativeFrom="column">
                        <wp:posOffset>891256</wp:posOffset>
                      </wp:positionH>
                      <wp:positionV relativeFrom="paragraph">
                        <wp:posOffset>871751</wp:posOffset>
                      </wp:positionV>
                      <wp:extent cx="750627" cy="252483"/>
                      <wp:effectExtent l="0" t="0" r="11430" b="14605"/>
                      <wp:wrapNone/>
                      <wp:docPr id="1787023539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627" cy="25248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5EE082" id="Oval 6" o:spid="_x0000_s1026" style="position:absolute;margin-left:70.2pt;margin-top:68.65pt;width:59.1pt;height:19.9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F00F00" wp14:editId="0C7C53F6">
                  <wp:extent cx="2315322" cy="1372905"/>
                  <wp:effectExtent l="0" t="0" r="8890" b="0"/>
                  <wp:docPr id="115744607" name="Picture 1" descr="Screens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44607" name="Picture 1" descr="Screens screenshot of a phone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097" cy="138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60460" w14:textId="779CEAEC" w:rsidR="00B731F7" w:rsidRDefault="00D55CA1" w:rsidP="00C72FD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ED45EF" wp14:editId="077C5267">
                  <wp:extent cx="1002665" cy="1073629"/>
                  <wp:effectExtent l="0" t="0" r="6985" b="0"/>
                  <wp:docPr id="499744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74498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41" cy="107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2FC2F" w14:textId="77777777" w:rsidR="005D1923" w:rsidRDefault="005D1923" w:rsidP="003F1833">
            <w:pPr>
              <w:rPr>
                <w:lang w:val="en-US"/>
              </w:rPr>
            </w:pPr>
          </w:p>
          <w:p w14:paraId="6FC29BBB" w14:textId="098ED62B" w:rsidR="00B731F7" w:rsidRDefault="00DB2482" w:rsidP="00DB2482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21B7FF" wp14:editId="354740D4">
                  <wp:extent cx="2821305" cy="1015764"/>
                  <wp:effectExtent l="0" t="0" r="0" b="0"/>
                  <wp:docPr id="99973023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486" cy="101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482" w14:paraId="39455123" w14:textId="77777777" w:rsidTr="00C72FDD">
        <w:tc>
          <w:tcPr>
            <w:tcW w:w="3679" w:type="dxa"/>
          </w:tcPr>
          <w:p w14:paraId="6D4F2AEA" w14:textId="3C625B54" w:rsidR="00B731F7" w:rsidRPr="008A54D4" w:rsidRDefault="00125336" w:rsidP="00125336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You can </w:t>
            </w:r>
            <w:proofErr w:type="spellStart"/>
            <w:r w:rsidRPr="008A54D4">
              <w:rPr>
                <w:sz w:val="20"/>
                <w:szCs w:val="20"/>
                <w:lang w:val="en-US"/>
              </w:rPr>
              <w:t>tjek</w:t>
            </w:r>
            <w:proofErr w:type="spellEnd"/>
            <w:r w:rsidRPr="008A54D4">
              <w:rPr>
                <w:sz w:val="20"/>
                <w:szCs w:val="20"/>
                <w:lang w:val="en-US"/>
              </w:rPr>
              <w:t xml:space="preserve"> your registration on My Account.</w:t>
            </w:r>
            <w:r w:rsidRPr="008A54D4" w:rsidDel="00125336">
              <w:rPr>
                <w:sz w:val="20"/>
                <w:szCs w:val="20"/>
                <w:lang w:val="en-US"/>
              </w:rPr>
              <w:t xml:space="preserve"> </w:t>
            </w:r>
            <w:r w:rsidR="00A46B4D" w:rsidRPr="008A54D4">
              <w:rPr>
                <w:sz w:val="20"/>
                <w:szCs w:val="20"/>
                <w:lang w:val="en-US"/>
              </w:rPr>
              <w:br/>
            </w:r>
          </w:p>
          <w:p w14:paraId="0C8EC9E2" w14:textId="5CE39E12" w:rsidR="00A46B4D" w:rsidRPr="002E222A" w:rsidRDefault="00A46B4D" w:rsidP="00C72FDD">
            <w:hyperlink r:id="rId39" w:anchor="code=0.AQsAkX-So6HNlkaviYyfHO_6kdfqWYwD1ydKnlXJagBUyNKEAOA.AgABBAIAAADnfolhJpSnRYB1SVj-Hgd8AgDs_wUA9P-utsmXJgUd3Go-Z_qwfUt4sKjGkBuu4bE8HHfYgQVBGP7MuVWbrWtCEdp6XvYD7Q9uxpqdKZqRn0Gg3RLjl0MTdK_h-hzl7gT14UkvADwZi6ao0p2JXa35czuv1ax2Iuh_KMXPzhbMvZ5ZJANhv1HN72S6RVqINNRkPBv3QPD5sao2X1oYM7XzeH_B7NV6GPQ-Bl4qBkVKh_VGEoffx7fwo-xw1kzemOftKxTmuc0MPuqkKHT752xvOpM7N_rswtJ4DP-81ezVZGG5tIi1ZPQzLEc8rGDhiO5MtZ34vvifRqJBInhUKjL-eF1Gzp6WXHGoQlHy8SfdU3ucJa3dL4C2mfuDe4QKJpxWYjzyXXDNW0ZWhfkUFnQ8aacTJHiTl0yMojaDs76xqr5WIY1hbUOMf8pnGWBqUxUo7ts636nli2mDa1qBmQSHxMciWNAP-lXK3SLwH60PxOPsJVFy9mfBXQ5J3VKsBxSJfTvLNWMwhRCKBWcrOWFs8LmcVp8cbeC4Yd8cKJdssL8NL7VUJYYzfMnX_6jCZrf4Ja3kt9SiQm5nWnXDWeuVdLL0AUZlq12Rm5IGahbn0Glab63ot9CeDSLzYLoGQ-J03i0kLCORLcRgqIwSBS3uOJ7tFKDwsTcsgTs4bx96akCm_icuAZ3dbwoA13cpgp3bM-3ENnvW1cy_LU4_FGmamd0Qf4_2BtWyN5LynAAGt8PD0QGDZpH5yePTcgk4YNQp0NsttrC6moDaASV7SsZtUp5MP7lHxg7H3HqJRkfOBa7hUAMyDDWImmCYkqaoIsL13oLEATz8AhaJkUguDDaZfMPFvzoqjvjV_S-34LSdf2-YGd8nH4D1xEl7zT8bCkNNi24R4E6ZU19YmUqyl8tWssqhFKen_8UcoXBloKPO6rtZQmYWmEOHZpAokIPb0eL8O8_H5SQ2ZzsSB_D6gsx02VDy5p3TcLn_qM-uW2QInz6LcyxbDIENrXjEuyca81rV-wcXksnCihK-yyZebVXhY7_OGjXOByL6PTw7FH0a9W3P3xsFZM_kXdyfUi9V8LY2mfCW5uOz44pHNUxoQztuoujIvyQ16ja6Aq_StvSvDljO28fuLbhbhrRu&amp;state=eyJpZCI6IjcyN2NiMmVkLWRiNGMtNDJkOC1hNTI4LTlmOTc3OWNkMTkxMyIsIm1ldGEiOnsiaW50ZXJhY3Rpb25UeXBlIjoicmVkaXJlY3QifX0%3D&amp;session_state=1ff49b56-9442-4e10-9b68-d114eb7e69f3&amp;client_info=eyJ1aWQiOiIwMDYzYjFiZi0wZmM5LTRlZWMtYTdhYy1lYjAxNzg1NmNlMGUiLCJ1dGlkIjoiYTM5MjdmOTEtY2RhMS00Njk2LWFmODktOGM5ZjFjZWZmYTkxIn0" w:history="1">
              <w:r w:rsidRPr="00B05815">
                <w:rPr>
                  <w:color w:val="0000FF"/>
                  <w:u w:val="single"/>
                  <w:lang w:val="en-US"/>
                </w:rPr>
                <w:t>My Account (microsoft.com)</w:t>
              </w:r>
            </w:hyperlink>
          </w:p>
          <w:p w14:paraId="112E3BB0" w14:textId="77777777" w:rsidR="00B731F7" w:rsidRPr="002E222A" w:rsidRDefault="00B731F7" w:rsidP="00C72FDD">
            <w:r>
              <w:rPr>
                <w:noProof/>
                <w:lang w:eastAsia="da-DK"/>
              </w:rPr>
              <w:drawing>
                <wp:anchor distT="0" distB="0" distL="114300" distR="114300" simplePos="0" relativeHeight="251790848" behindDoc="1" locked="0" layoutInCell="1" allowOverlap="1" wp14:anchorId="4E30A62B" wp14:editId="37B0352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171450</wp:posOffset>
                  </wp:positionV>
                  <wp:extent cx="389255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085" y="20329"/>
                      <wp:lineTo x="20085" y="0"/>
                      <wp:lineTo x="0" y="0"/>
                    </wp:wrapPolygon>
                  </wp:wrapTight>
                  <wp:docPr id="1351992279" name="Picture 1351992279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38925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478F9" w14:textId="77777777" w:rsidR="00B731F7" w:rsidRPr="002E222A" w:rsidRDefault="00B731F7" w:rsidP="00C72FDD"/>
          <w:p w14:paraId="6791BE79" w14:textId="77777777" w:rsidR="00B731F7" w:rsidRPr="002E222A" w:rsidRDefault="00B731F7" w:rsidP="00C72FDD"/>
          <w:p w14:paraId="5D4515E0" w14:textId="77777777" w:rsidR="00B731F7" w:rsidRPr="002E222A" w:rsidRDefault="00B731F7" w:rsidP="00C72FDD"/>
          <w:p w14:paraId="3E651E1F" w14:textId="77777777" w:rsidR="00B731F7" w:rsidRPr="002E222A" w:rsidRDefault="00B731F7" w:rsidP="00C72FDD"/>
        </w:tc>
        <w:tc>
          <w:tcPr>
            <w:tcW w:w="5949" w:type="dxa"/>
          </w:tcPr>
          <w:p w14:paraId="48416CBE" w14:textId="77777777" w:rsidR="00B731F7" w:rsidRPr="002E222A" w:rsidRDefault="00B731F7" w:rsidP="00C72FDD">
            <w:pPr>
              <w:jc w:val="center"/>
            </w:pPr>
          </w:p>
          <w:p w14:paraId="10F59AEE" w14:textId="52E6EA1F" w:rsidR="00B731F7" w:rsidRDefault="00711456" w:rsidP="00C72FDD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7FB08392" wp14:editId="22FEBEEC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627380</wp:posOffset>
                      </wp:positionV>
                      <wp:extent cx="2901950" cy="381000"/>
                      <wp:effectExtent l="0" t="0" r="12700" b="19050"/>
                      <wp:wrapNone/>
                      <wp:docPr id="61762036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0" cy="381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7ED359" id="Oval 1" o:spid="_x0000_s1026" style="position:absolute;margin-left:41.7pt;margin-top:49.4pt;width:228.5pt;height:30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73C904" wp14:editId="6626099B">
                  <wp:extent cx="3338830" cy="899315"/>
                  <wp:effectExtent l="0" t="0" r="0" b="0"/>
                  <wp:docPr id="603855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85557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232" cy="90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EA82B" w14:textId="145779C8" w:rsidR="00AB68DA" w:rsidRPr="00162211" w:rsidRDefault="00162211" w:rsidP="00AB68DA">
      <w:pPr>
        <w:pStyle w:val="Heading1"/>
        <w:rPr>
          <w:lang w:val="en-US"/>
        </w:rPr>
      </w:pPr>
      <w:r>
        <w:rPr>
          <w:lang w:val="en-US"/>
        </w:rPr>
        <w:t>Using Microsoft Authenticator</w:t>
      </w:r>
      <w:r w:rsidR="00A33B1F">
        <w:rPr>
          <w:lang w:val="en-US"/>
        </w:rPr>
        <w:t xml:space="preserve"> app</w:t>
      </w:r>
    </w:p>
    <w:p w14:paraId="069316B2" w14:textId="67E7C97F" w:rsidR="00BE0C37" w:rsidRPr="005F6650" w:rsidRDefault="00125336" w:rsidP="00BE0C37">
      <w:pPr>
        <w:rPr>
          <w:lang w:val="en-US"/>
        </w:rPr>
      </w:pPr>
      <w:r w:rsidRPr="005F6650">
        <w:rPr>
          <w:lang w:val="en-US"/>
        </w:rPr>
        <w:t xml:space="preserve">You are now ready to </w:t>
      </w:r>
      <w:r>
        <w:rPr>
          <w:lang w:val="en-US"/>
        </w:rPr>
        <w:t>use Microsoft Authenticator-app as MFA-method.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AB68DA" w14:paraId="7DDD720A" w14:textId="77777777" w:rsidTr="00AB68DA">
        <w:tc>
          <w:tcPr>
            <w:tcW w:w="3823" w:type="dxa"/>
          </w:tcPr>
          <w:p w14:paraId="4C78922F" w14:textId="50603086" w:rsidR="00AB68DA" w:rsidRPr="008A54D4" w:rsidRDefault="00125336" w:rsidP="00AB68DA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 xml:space="preserve">When login on to fx Teams, you will see this </w:t>
            </w:r>
            <w:r w:rsidR="00A21F51" w:rsidRPr="008A54D4">
              <w:rPr>
                <w:sz w:val="20"/>
                <w:szCs w:val="20"/>
                <w:lang w:val="en-US"/>
              </w:rPr>
              <w:t>dialog box.</w:t>
            </w:r>
            <w:r w:rsidRPr="008A54D4">
              <w:rPr>
                <w:sz w:val="20"/>
                <w:szCs w:val="20"/>
                <w:lang w:val="en-US"/>
              </w:rPr>
              <w:t xml:space="preserve"> </w:t>
            </w:r>
          </w:p>
          <w:p w14:paraId="712C9BEC" w14:textId="77777777" w:rsidR="00DD5764" w:rsidRPr="008A54D4" w:rsidRDefault="00DD5764" w:rsidP="00415119">
            <w:pPr>
              <w:rPr>
                <w:sz w:val="20"/>
                <w:szCs w:val="20"/>
                <w:lang w:val="en-US"/>
              </w:rPr>
            </w:pPr>
          </w:p>
          <w:p w14:paraId="39578CD3" w14:textId="2C1D0A9B" w:rsidR="00415119" w:rsidRPr="008A54D4" w:rsidRDefault="00A21F51" w:rsidP="00415119">
            <w:pPr>
              <w:rPr>
                <w:sz w:val="20"/>
                <w:szCs w:val="20"/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You will receive a notification on your mobile or tablet.</w:t>
            </w:r>
            <w:r w:rsidRPr="008A54D4">
              <w:rPr>
                <w:sz w:val="20"/>
                <w:szCs w:val="20"/>
                <w:lang w:val="en-US"/>
              </w:rPr>
              <w:br/>
            </w:r>
          </w:p>
          <w:p w14:paraId="0A61A41F" w14:textId="7AC9934F" w:rsidR="00A21F51" w:rsidRPr="005F6650" w:rsidRDefault="00A21F51" w:rsidP="00415119">
            <w:pPr>
              <w:rPr>
                <w:lang w:val="en-US"/>
              </w:rPr>
            </w:pPr>
            <w:r w:rsidRPr="008A54D4">
              <w:rPr>
                <w:sz w:val="20"/>
                <w:szCs w:val="20"/>
                <w:lang w:val="en-US"/>
              </w:rPr>
              <w:t>Open your Microsoft Authenticator app and enter the code</w:t>
            </w:r>
            <w:r>
              <w:rPr>
                <w:lang w:val="en-US"/>
              </w:rPr>
              <w:t>.</w:t>
            </w:r>
          </w:p>
          <w:p w14:paraId="45B9DBBF" w14:textId="137FAC97" w:rsidR="00447C9D" w:rsidRPr="005F6650" w:rsidRDefault="00447C9D" w:rsidP="00A21F51">
            <w:pPr>
              <w:rPr>
                <w:lang w:val="en-US"/>
              </w:rPr>
            </w:pPr>
          </w:p>
        </w:tc>
        <w:tc>
          <w:tcPr>
            <w:tcW w:w="5805" w:type="dxa"/>
          </w:tcPr>
          <w:p w14:paraId="6AF940B3" w14:textId="77777777" w:rsidR="00AB68DA" w:rsidRPr="005F6650" w:rsidRDefault="00AB68DA" w:rsidP="00AB68DA">
            <w:pPr>
              <w:rPr>
                <w:lang w:val="en-US"/>
              </w:rPr>
            </w:pPr>
          </w:p>
          <w:p w14:paraId="4D782547" w14:textId="77777777" w:rsidR="00914F36" w:rsidRDefault="00142897" w:rsidP="001428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C03FB" wp14:editId="0F0E1BB4">
                  <wp:extent cx="2242759" cy="2930056"/>
                  <wp:effectExtent l="0" t="0" r="5715" b="3810"/>
                  <wp:docPr id="18687464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46418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261" cy="294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0168A" w14:textId="490002A4" w:rsidR="00142897" w:rsidRDefault="00142897" w:rsidP="00142897">
            <w:pPr>
              <w:jc w:val="center"/>
            </w:pPr>
          </w:p>
        </w:tc>
      </w:tr>
    </w:tbl>
    <w:p w14:paraId="7D1521FE" w14:textId="77777777" w:rsidR="00A33B1F" w:rsidRDefault="00A33B1F" w:rsidP="00D07083">
      <w:pPr>
        <w:rPr>
          <w:lang w:val="en-US"/>
        </w:rPr>
      </w:pPr>
      <w:bookmarkStart w:id="1" w:name="_Toc164851908"/>
    </w:p>
    <w:p w14:paraId="73B9D620" w14:textId="3FE4C33E" w:rsidR="0013169E" w:rsidRPr="00162211" w:rsidRDefault="00F9089F" w:rsidP="0013169E">
      <w:pPr>
        <w:pStyle w:val="Heading1"/>
        <w:rPr>
          <w:lang w:val="en-US"/>
        </w:rPr>
      </w:pPr>
      <w:r w:rsidRPr="00162211">
        <w:rPr>
          <w:lang w:val="en-US"/>
        </w:rPr>
        <w:t>New mobile phone or tablet</w:t>
      </w:r>
      <w:bookmarkEnd w:id="1"/>
    </w:p>
    <w:p w14:paraId="05E780B2" w14:textId="79A0123D" w:rsidR="003F1833" w:rsidRDefault="00E33401" w:rsidP="0013169E">
      <w:pPr>
        <w:pStyle w:val="ListBullet"/>
        <w:numPr>
          <w:ilvl w:val="0"/>
          <w:numId w:val="0"/>
        </w:numPr>
        <w:rPr>
          <w:lang w:val="en-US"/>
        </w:rPr>
      </w:pPr>
      <w:r w:rsidRPr="00E33401">
        <w:rPr>
          <w:lang w:val="en-US"/>
        </w:rPr>
        <w:t>If you get a new mobile phone or tablet, you need to</w:t>
      </w:r>
      <w:r w:rsidR="00A33B1F">
        <w:rPr>
          <w:lang w:val="en-US"/>
        </w:rPr>
        <w:t xml:space="preserve"> </w:t>
      </w:r>
      <w:r w:rsidRPr="00E33401">
        <w:rPr>
          <w:lang w:val="en-US"/>
        </w:rPr>
        <w:t xml:space="preserve">install the app and register your new phone/tablet again. </w:t>
      </w:r>
      <w:r w:rsidR="00A33B1F">
        <w:rPr>
          <w:lang w:val="en-US"/>
        </w:rPr>
        <w:br/>
      </w:r>
      <w:r w:rsidR="00A33B1F">
        <w:rPr>
          <w:lang w:val="en-US"/>
        </w:rPr>
        <w:br/>
      </w:r>
      <w:r w:rsidRPr="00E33401">
        <w:rPr>
          <w:lang w:val="en-US"/>
        </w:rPr>
        <w:t>First, you must delete your two-factor authentication method registration on your old mobile or tablet via Microsoft's My Account. You will need to use the mobile/tablet you have already registered for this.</w:t>
      </w:r>
    </w:p>
    <w:p w14:paraId="1B78FEF5" w14:textId="71413929" w:rsidR="00A33B1F" w:rsidRPr="00E33401" w:rsidRDefault="00A33B1F" w:rsidP="0013169E">
      <w:pPr>
        <w:pStyle w:val="ListBullet"/>
        <w:numPr>
          <w:ilvl w:val="0"/>
          <w:numId w:val="0"/>
        </w:numPr>
        <w:rPr>
          <w:rFonts w:ascii="Segoe UI" w:hAnsi="Segoe UI" w:cs="Segoe UI"/>
          <w:color w:val="0D0D0D"/>
          <w:shd w:val="clear" w:color="auto" w:fill="FFFFFF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4"/>
        <w:gridCol w:w="7614"/>
      </w:tblGrid>
      <w:tr w:rsidR="0013169E" w14:paraId="7AD32CAB" w14:textId="77777777" w:rsidTr="00506DD1">
        <w:tc>
          <w:tcPr>
            <w:tcW w:w="3669" w:type="dxa"/>
          </w:tcPr>
          <w:p w14:paraId="4EF43874" w14:textId="15954674" w:rsidR="0013169E" w:rsidRPr="00B05815" w:rsidRDefault="00A21F51" w:rsidP="00506DD1">
            <w:pPr>
              <w:rPr>
                <w:lang w:val="en-US"/>
              </w:rPr>
            </w:pPr>
            <w:r w:rsidRPr="00CE04EB">
              <w:rPr>
                <w:sz w:val="20"/>
                <w:szCs w:val="20"/>
                <w:lang w:val="en-US"/>
              </w:rPr>
              <w:t>Log on to My Account</w:t>
            </w:r>
            <w:r w:rsidR="00B05815" w:rsidRPr="00B05815">
              <w:rPr>
                <w:lang w:val="en-US"/>
              </w:rPr>
              <w:br/>
            </w:r>
            <w:hyperlink r:id="rId42" w:anchor="code=0.AQsAkX-So6HNlkaviYyfHO_6kdfqWYwD1ydKnlXJagBUyNKEAOA.AgABBAIAAADnfolhJpSnRYB1SVj-Hgd8AgDs_wUA9P-utsmXJgUd3Go-Z_qwfUt4sKjGkBuu4bE8HHfYgQVBGP7MuVWbrWtCEdp6XvYD7Q9uxpqdKZqRn0Gg3RLjl0MTdK_h-hzl7gT14UkvADwZi6ao0p2JXa35czuv1ax2Iuh_KMXPzhbMvZ5ZJANhv1HN72S6RVqINNRkPBv3QPD5sao2X1oYM7XzeH_B7NV6GPQ-Bl4qBkVKh_VGEoffx7fwo-xw1kzemOftKxTmuc0MPuqkKHT752xvOpM7N_rswtJ4DP-81ezVZGG5tIi1ZPQzLEc8rGDhiO5MtZ34vvifRqJBInhUKjL-eF1Gzp6WXHGoQlHy8SfdU3ucJa3dL4C2mfuDe4QKJpxWYjzyXXDNW0ZWhfkUFnQ8aacTJHiTl0yMojaDs76xqr5WIY1hbUOMf8pnGWBqUxUo7ts636nli2mDa1qBmQSHxMciWNAP-lXK3SLwH60PxOPsJVFy9mfBXQ5J3VKsBxSJfTvLNWMwhRCKBWcrOWFs8LmcVp8cbeC4Yd8cKJdssL8NL7VUJYYzfMnX_6jCZrf4Ja3kt9SiQm5nWnXDWeuVdLL0AUZlq12Rm5IGahbn0Glab63ot9CeDSLzYLoGQ-J03i0kLCORLcRgqIwSBS3uOJ7tFKDwsTcsgTs4bx96akCm_icuAZ3dbwoA13cpgp3bM-3ENnvW1cy_LU4_FGmamd0Qf4_2BtWyN5LynAAGt8PD0QGDZpH5yePTcgk4YNQp0NsttrC6moDaASV7SsZtUp5MP7lHxg7H3HqJRkfOBa7hUAMyDDWImmCYkqaoIsL13oLEATz8AhaJkUguDDaZfMPFvzoqjvjV_S-34LSdf2-YGd8nH4D1xEl7zT8bCkNNi24R4E6ZU19YmUqyl8tWssqhFKen_8UcoXBloKPO6rtZQmYWmEOHZpAokIPb0eL8O8_H5SQ2ZzsSB_D6gsx02VDy5p3TcLn_qM-uW2QInz6LcyxbDIENrXjEuyca81rV-wcXksnCihK-yyZebVXhY7_OGjXOByL6PTw7FH0a9W3P3xsFZM_kXdyfUi9V8LY2mfCW5uOz44pHNUxoQztuoujIvyQ16ja6Aq_StvSvDljO28fuLbhbhrRu&amp;state=eyJpZCI6IjcyN2NiMmVkLWRiNGMtNDJkOC1hNTI4LTlmOTc3OWNkMTkxMyIsIm1ldGEiOnsiaW50ZXJhY3Rpb25UeXBlIjoicmVkaXJlY3QifX0%3D&amp;session_state=1ff49b56-9442-4e10-9b68-d114eb7e69f3&amp;client_info=eyJ1aWQiOiIwMDYzYjFiZi0wZmM5LTRlZWMtYTdhYy1lYjAxNzg1NmNlMGUiLCJ1dGlkIjoiYTM5MjdmOTEtY2RhMS00Njk2LWFmODktOGM5ZjFjZWZmYTkxIn0" w:history="1">
              <w:r w:rsidR="00B05815" w:rsidRPr="00B05815">
                <w:rPr>
                  <w:color w:val="0000FF"/>
                  <w:u w:val="single"/>
                  <w:lang w:val="en-US"/>
                </w:rPr>
                <w:t>My Account (microsoft.com)</w:t>
              </w:r>
            </w:hyperlink>
            <w:r w:rsidR="00B05815" w:rsidRPr="00B05815">
              <w:rPr>
                <w:lang w:val="en-US"/>
              </w:rPr>
              <w:br/>
            </w:r>
          </w:p>
          <w:p w14:paraId="1E93BB8D" w14:textId="77777777" w:rsidR="00A21F51" w:rsidRDefault="00A21F51" w:rsidP="00506DD1">
            <w:pPr>
              <w:rPr>
                <w:lang w:val="en-US"/>
              </w:rPr>
            </w:pPr>
            <w:r w:rsidRPr="00CE04EB">
              <w:rPr>
                <w:sz w:val="20"/>
                <w:szCs w:val="20"/>
                <w:lang w:val="en-US"/>
              </w:rPr>
              <w:t>Select Security info</w:t>
            </w:r>
            <w:r w:rsidRPr="005F6650">
              <w:rPr>
                <w:lang w:val="en-US"/>
              </w:rPr>
              <w:t>.</w:t>
            </w:r>
            <w:r w:rsidR="0013169E" w:rsidRPr="005F6650">
              <w:rPr>
                <w:lang w:val="en-US"/>
              </w:rPr>
              <w:br/>
            </w:r>
          </w:p>
          <w:p w14:paraId="4FE8A65A" w14:textId="77777777" w:rsidR="00A21F51" w:rsidRDefault="00A21F51" w:rsidP="00506DD1">
            <w:pPr>
              <w:rPr>
                <w:lang w:val="en-US"/>
              </w:rPr>
            </w:pPr>
          </w:p>
          <w:p w14:paraId="607E5A28" w14:textId="77777777" w:rsidR="00A21F51" w:rsidRDefault="00A21F51" w:rsidP="00506DD1">
            <w:pPr>
              <w:rPr>
                <w:lang w:val="en-US"/>
              </w:rPr>
            </w:pPr>
          </w:p>
          <w:p w14:paraId="678F5611" w14:textId="77777777" w:rsidR="00A21F51" w:rsidRDefault="00A21F51" w:rsidP="00506DD1">
            <w:pPr>
              <w:rPr>
                <w:lang w:val="en-US"/>
              </w:rPr>
            </w:pPr>
          </w:p>
          <w:p w14:paraId="19510369" w14:textId="77777777" w:rsidR="00A21F51" w:rsidRDefault="00A21F51" w:rsidP="00506DD1">
            <w:pPr>
              <w:rPr>
                <w:lang w:val="en-US"/>
              </w:rPr>
            </w:pPr>
          </w:p>
          <w:p w14:paraId="0732429E" w14:textId="77777777" w:rsidR="00A21F51" w:rsidRDefault="00A21F51" w:rsidP="00506DD1">
            <w:pPr>
              <w:rPr>
                <w:lang w:val="en-US"/>
              </w:rPr>
            </w:pPr>
          </w:p>
          <w:p w14:paraId="542B71E5" w14:textId="77777777" w:rsidR="00A21F51" w:rsidRDefault="00A21F51" w:rsidP="00506DD1">
            <w:pPr>
              <w:rPr>
                <w:lang w:val="en-US"/>
              </w:rPr>
            </w:pPr>
          </w:p>
          <w:p w14:paraId="308D117C" w14:textId="77777777" w:rsidR="00A21F51" w:rsidRDefault="00A21F51" w:rsidP="00506DD1">
            <w:pPr>
              <w:rPr>
                <w:lang w:val="en-US"/>
              </w:rPr>
            </w:pPr>
          </w:p>
          <w:p w14:paraId="110F43DF" w14:textId="769AED43" w:rsidR="0013169E" w:rsidRPr="00CE04EB" w:rsidRDefault="00A21F51" w:rsidP="00506DD1">
            <w:pPr>
              <w:rPr>
                <w:sz w:val="20"/>
                <w:szCs w:val="20"/>
                <w:lang w:val="en-US"/>
              </w:rPr>
            </w:pPr>
            <w:r w:rsidRPr="00CE04EB">
              <w:rPr>
                <w:sz w:val="20"/>
                <w:szCs w:val="20"/>
                <w:lang w:val="en-US"/>
              </w:rPr>
              <w:t>Select Delete.</w:t>
            </w:r>
          </w:p>
          <w:p w14:paraId="5C290FEC" w14:textId="77777777" w:rsidR="00914F36" w:rsidRPr="005F6650" w:rsidRDefault="00914F36" w:rsidP="00914F36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  <w:p w14:paraId="37FD8B0D" w14:textId="77777777" w:rsidR="00914F36" w:rsidRPr="005F6650" w:rsidRDefault="00914F36" w:rsidP="00914F36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5959" w:type="dxa"/>
          </w:tcPr>
          <w:p w14:paraId="14CC4293" w14:textId="77777777" w:rsidR="0013169E" w:rsidRPr="005F6650" w:rsidRDefault="0013169E" w:rsidP="00506DD1">
            <w:pPr>
              <w:rPr>
                <w:noProof/>
                <w:lang w:val="en-US" w:eastAsia="da-DK"/>
              </w:rPr>
            </w:pPr>
          </w:p>
          <w:p w14:paraId="7B22B480" w14:textId="30E69959" w:rsidR="0013169E" w:rsidRDefault="00711456" w:rsidP="004A54EF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1995BF7B" wp14:editId="6FDF577F">
                  <wp:extent cx="1323975" cy="1815189"/>
                  <wp:effectExtent l="0" t="0" r="0" b="0"/>
                  <wp:docPr id="771668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6893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73" cy="181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35F0B" w14:textId="77777777" w:rsidR="00711456" w:rsidRDefault="00711456" w:rsidP="00A21F51">
            <w:pPr>
              <w:rPr>
                <w:noProof/>
                <w:lang w:eastAsia="da-DK"/>
              </w:rPr>
            </w:pPr>
          </w:p>
          <w:p w14:paraId="1831A324" w14:textId="77777777" w:rsidR="00A21F51" w:rsidRDefault="00A21F51" w:rsidP="005F6650">
            <w:pPr>
              <w:rPr>
                <w:noProof/>
                <w:lang w:eastAsia="da-DK"/>
              </w:rPr>
            </w:pPr>
          </w:p>
          <w:p w14:paraId="551D9D28" w14:textId="4971D76D" w:rsidR="0013169E" w:rsidRDefault="0013169E" w:rsidP="00506DD1">
            <w:pPr>
              <w:rPr>
                <w:noProof/>
                <w:lang w:eastAsia="da-DK"/>
              </w:rPr>
            </w:pPr>
          </w:p>
          <w:p w14:paraId="6C22DAED" w14:textId="541383E0" w:rsidR="0013169E" w:rsidRDefault="00711456" w:rsidP="00506D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0BB70238" wp14:editId="50146016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63500</wp:posOffset>
                      </wp:positionV>
                      <wp:extent cx="749300" cy="285750"/>
                      <wp:effectExtent l="0" t="0" r="12700" b="19050"/>
                      <wp:wrapNone/>
                      <wp:docPr id="63265176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9B6FF4" id="Oval 2" o:spid="_x0000_s1026" style="position:absolute;margin-left:266.85pt;margin-top:5pt;width:59pt;height:22.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6117A2" wp14:editId="11BD6597">
                  <wp:extent cx="4697730" cy="465971"/>
                  <wp:effectExtent l="0" t="0" r="0" b="0"/>
                  <wp:docPr id="1631023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023317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24" cy="46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C01E0" w14:textId="77777777" w:rsidR="0013169E" w:rsidRDefault="0013169E" w:rsidP="00506DD1"/>
          <w:p w14:paraId="7375E221" w14:textId="77777777" w:rsidR="004C0443" w:rsidRDefault="004C0443" w:rsidP="00506DD1"/>
          <w:p w14:paraId="64F8AD24" w14:textId="77777777" w:rsidR="004C0443" w:rsidRDefault="004C0443" w:rsidP="00506DD1"/>
          <w:p w14:paraId="4C97E904" w14:textId="3B34A628" w:rsidR="004C0443" w:rsidRDefault="004C0443" w:rsidP="00506DD1"/>
        </w:tc>
      </w:tr>
      <w:tr w:rsidR="0013169E" w14:paraId="7E17CFDC" w14:textId="77777777" w:rsidTr="00506DD1">
        <w:tc>
          <w:tcPr>
            <w:tcW w:w="3669" w:type="dxa"/>
          </w:tcPr>
          <w:p w14:paraId="323343F6" w14:textId="5F4A7DE1" w:rsidR="0013169E" w:rsidRPr="00CE04EB" w:rsidRDefault="00A21F51" w:rsidP="00506DD1">
            <w:pPr>
              <w:rPr>
                <w:sz w:val="20"/>
                <w:szCs w:val="20"/>
                <w:lang w:val="en-US"/>
              </w:rPr>
            </w:pPr>
            <w:r w:rsidRPr="00CE04EB">
              <w:rPr>
                <w:sz w:val="20"/>
                <w:szCs w:val="20"/>
                <w:lang w:val="en-US"/>
              </w:rPr>
              <w:t>Sel</w:t>
            </w:r>
            <w:r w:rsidR="005F6650" w:rsidRPr="00CE04EB">
              <w:rPr>
                <w:sz w:val="20"/>
                <w:szCs w:val="20"/>
                <w:lang w:val="en-US"/>
              </w:rPr>
              <w:t>e</w:t>
            </w:r>
            <w:r w:rsidRPr="00CE04EB">
              <w:rPr>
                <w:sz w:val="20"/>
                <w:szCs w:val="20"/>
                <w:lang w:val="en-US"/>
              </w:rPr>
              <w:t>ct the Add sign-in-method</w:t>
            </w:r>
            <w:r w:rsidR="0013169E" w:rsidRPr="00CE04EB">
              <w:rPr>
                <w:sz w:val="20"/>
                <w:szCs w:val="20"/>
                <w:lang w:val="en-US"/>
              </w:rPr>
              <w:t>.</w:t>
            </w:r>
            <w:r w:rsidR="0013169E" w:rsidRPr="00CE04EB">
              <w:rPr>
                <w:sz w:val="20"/>
                <w:szCs w:val="20"/>
                <w:lang w:val="en-US"/>
              </w:rPr>
              <w:br/>
            </w:r>
            <w:r w:rsidR="0013169E" w:rsidRPr="00CE04EB">
              <w:rPr>
                <w:sz w:val="20"/>
                <w:szCs w:val="20"/>
                <w:lang w:val="en-US"/>
              </w:rPr>
              <w:br/>
              <w:t>F</w:t>
            </w:r>
            <w:r w:rsidRPr="00CE04EB">
              <w:rPr>
                <w:sz w:val="20"/>
                <w:szCs w:val="20"/>
                <w:lang w:val="en-US"/>
              </w:rPr>
              <w:t xml:space="preserve">ollow guidance in the section </w:t>
            </w:r>
            <w:r w:rsidR="005F6650" w:rsidRPr="00CE04EB">
              <w:rPr>
                <w:sz w:val="20"/>
                <w:szCs w:val="20"/>
                <w:lang w:val="en-US"/>
              </w:rPr>
              <w:t>‘E</w:t>
            </w:r>
            <w:r w:rsidRPr="00CE04EB">
              <w:rPr>
                <w:sz w:val="20"/>
                <w:szCs w:val="20"/>
                <w:lang w:val="en-US"/>
              </w:rPr>
              <w:t>nroll Microsoft Authenticator´</w:t>
            </w:r>
            <w:r w:rsidR="00F9089F" w:rsidRPr="00CE04EB">
              <w:rPr>
                <w:sz w:val="20"/>
                <w:szCs w:val="20"/>
                <w:lang w:val="en-US"/>
              </w:rPr>
              <w:t>.</w:t>
            </w:r>
          </w:p>
          <w:p w14:paraId="73C2F913" w14:textId="77777777" w:rsidR="0013169E" w:rsidRPr="005F6650" w:rsidRDefault="0013169E" w:rsidP="00506DD1">
            <w:pPr>
              <w:rPr>
                <w:lang w:val="en-US"/>
              </w:rPr>
            </w:pPr>
          </w:p>
        </w:tc>
        <w:tc>
          <w:tcPr>
            <w:tcW w:w="5959" w:type="dxa"/>
          </w:tcPr>
          <w:p w14:paraId="64723051" w14:textId="77777777" w:rsidR="0013169E" w:rsidRPr="005F6650" w:rsidRDefault="0013169E" w:rsidP="00DA6CF8">
            <w:pPr>
              <w:rPr>
                <w:lang w:val="en-US"/>
              </w:rPr>
            </w:pPr>
          </w:p>
          <w:p w14:paraId="30062E94" w14:textId="77777777" w:rsidR="0013169E" w:rsidRDefault="0013169E" w:rsidP="00DA6CF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F42D94D" wp14:editId="5C540715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635000</wp:posOffset>
                      </wp:positionV>
                      <wp:extent cx="763326" cy="302150"/>
                      <wp:effectExtent l="0" t="0" r="17780" b="22225"/>
                      <wp:wrapNone/>
                      <wp:docPr id="1425771168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326" cy="302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8B4FD8" id="Oval 7" o:spid="_x0000_s1026" style="position:absolute;margin-left:95.8pt;margin-top:50pt;width:60.1pt;height:23.8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ED066E" wp14:editId="2C1CB4BB">
                  <wp:extent cx="3284023" cy="1180313"/>
                  <wp:effectExtent l="0" t="0" r="0" b="1270"/>
                  <wp:docPr id="235575713" name="Picture 1" descr="Et billede, der indeholder tekst, software, Webside, Computeriko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5713" name="Picture 1" descr="Et billede, der indeholder tekst, software, Webside, Computerikon&#10;&#10;Automatisk genereret beskrivelse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70" cy="118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F5475" w14:textId="274FD26A" w:rsidR="00DA6CF8" w:rsidRDefault="00DA6CF8" w:rsidP="00DA6CF8">
            <w:pPr>
              <w:jc w:val="center"/>
            </w:pPr>
          </w:p>
        </w:tc>
      </w:tr>
    </w:tbl>
    <w:p w14:paraId="0E258AC2" w14:textId="6B3E60AB" w:rsidR="00E70ADB" w:rsidRPr="00665B4A" w:rsidRDefault="004C77CD" w:rsidP="00E70ADB">
      <w:pPr>
        <w:rPr>
          <w:lang w:val="en-US"/>
        </w:rPr>
      </w:pPr>
      <w:r w:rsidRPr="00665B4A">
        <w:rPr>
          <w:lang w:val="en-US"/>
        </w:rPr>
        <w:t xml:space="preserve"> </w:t>
      </w:r>
    </w:p>
    <w:p w14:paraId="25EFEAA1" w14:textId="77777777" w:rsidR="00E91BE7" w:rsidRPr="00665B4A" w:rsidRDefault="00E91BE7" w:rsidP="00E70ADB">
      <w:pPr>
        <w:rPr>
          <w:lang w:val="en-US"/>
        </w:rPr>
      </w:pPr>
    </w:p>
    <w:p w14:paraId="251144D1" w14:textId="1B7F410B" w:rsidR="00636D7F" w:rsidRPr="00636D7F" w:rsidRDefault="00E91BE7" w:rsidP="00E70ADB">
      <w:pPr>
        <w:rPr>
          <w:rFonts w:ascii="Segoe UI" w:hAnsi="Segoe UI" w:cs="Segoe UI"/>
          <w:color w:val="0D0D0D"/>
          <w:shd w:val="clear" w:color="auto" w:fill="FFFFFF"/>
          <w:lang w:val="en-US"/>
        </w:rPr>
      </w:pPr>
      <w:r w:rsidRPr="007F5FEA">
        <w:rPr>
          <w:rFonts w:ascii="Segoe UI Emoji" w:eastAsia="Segoe UI Emoji" w:hAnsi="Segoe UI Emoji" w:cs="Segoe UI Emoji"/>
          <w:sz w:val="32"/>
          <w:szCs w:val="32"/>
        </w:rPr>
        <w:t>📞</w:t>
      </w:r>
      <w:r w:rsidRPr="00665B4A">
        <w:rPr>
          <w:lang w:val="en-US"/>
        </w:rPr>
        <w:t xml:space="preserve"> </w:t>
      </w:r>
      <w:r w:rsidR="00665B4A" w:rsidRPr="00665B4A">
        <w:rPr>
          <w:lang w:val="en-US"/>
        </w:rPr>
        <w:t>If you need help with the Microsoft Authenticator app, you can call KU-IT Support at</w:t>
      </w:r>
      <w:r w:rsidRPr="00665B4A">
        <w:rPr>
          <w:lang w:val="en-US"/>
        </w:rPr>
        <w:t>:</w:t>
      </w:r>
      <w:r w:rsidR="00B05815" w:rsidRPr="00665B4A">
        <w:rPr>
          <w:lang w:val="en-US"/>
        </w:rPr>
        <w:br/>
      </w:r>
      <w:r w:rsidRPr="00665B4A">
        <w:rPr>
          <w:lang w:val="en-US"/>
        </w:rPr>
        <w:t xml:space="preserve"> </w:t>
      </w:r>
      <w:r w:rsidRPr="00665B4A">
        <w:rPr>
          <w:b/>
          <w:bCs/>
          <w:lang w:val="en-US"/>
        </w:rPr>
        <w:t>35</w:t>
      </w:r>
      <w:r w:rsidRPr="00665B4A">
        <w:rPr>
          <w:lang w:val="en-US"/>
        </w:rPr>
        <w:t xml:space="preserve"> 32 32 32</w:t>
      </w:r>
      <w:r w:rsidR="00636D7F" w:rsidRPr="00665B4A">
        <w:rPr>
          <w:lang w:val="en-US"/>
        </w:rPr>
        <w:t xml:space="preserve">. </w:t>
      </w:r>
      <w:r w:rsidR="00636D7F" w:rsidRPr="00636D7F">
        <w:rPr>
          <w:rFonts w:ascii="Segoe UI" w:hAnsi="Segoe UI" w:cs="Segoe UI"/>
          <w:color w:val="0D0D0D"/>
          <w:shd w:val="clear" w:color="auto" w:fill="FFFFFF"/>
          <w:lang w:val="en-US"/>
        </w:rPr>
        <w:t xml:space="preserve">See the </w:t>
      </w:r>
      <w:proofErr w:type="gramStart"/>
      <w:r w:rsidR="00636D7F" w:rsidRPr="00636D7F">
        <w:rPr>
          <w:rFonts w:ascii="Segoe UI" w:hAnsi="Segoe UI" w:cs="Segoe UI"/>
          <w:color w:val="0D0D0D"/>
          <w:shd w:val="clear" w:color="auto" w:fill="FFFFFF"/>
          <w:lang w:val="en-US"/>
        </w:rPr>
        <w:t>support's</w:t>
      </w:r>
      <w:proofErr w:type="gramEnd"/>
      <w:r w:rsidR="00636D7F" w:rsidRPr="00636D7F">
        <w:rPr>
          <w:rFonts w:ascii="Segoe UI" w:hAnsi="Segoe UI" w:cs="Segoe UI"/>
          <w:color w:val="0D0D0D"/>
          <w:shd w:val="clear" w:color="auto" w:fill="FFFFFF"/>
          <w:lang w:val="en-US"/>
        </w:rPr>
        <w:t xml:space="preserve"> opening hours</w:t>
      </w:r>
      <w:r w:rsidR="00636D7F">
        <w:rPr>
          <w:rFonts w:ascii="Segoe UI" w:hAnsi="Segoe UI" w:cs="Segoe UI"/>
          <w:color w:val="0D0D0D"/>
          <w:shd w:val="clear" w:color="auto" w:fill="FFFFFF"/>
          <w:lang w:val="en-US"/>
        </w:rPr>
        <w:t>:</w:t>
      </w:r>
      <w:r w:rsidR="00636D7F" w:rsidRPr="00636D7F">
        <w:rPr>
          <w:rFonts w:ascii="Segoe UI" w:hAnsi="Segoe UI" w:cs="Segoe UI"/>
          <w:color w:val="0D0D0D"/>
          <w:shd w:val="clear" w:color="auto" w:fill="FFFFFF"/>
          <w:lang w:val="en-US"/>
        </w:rPr>
        <w:t xml:space="preserve"> </w:t>
      </w:r>
      <w:hyperlink r:id="rId46" w:history="1">
        <w:r w:rsidR="00636D7F" w:rsidRPr="00636D7F">
          <w:rPr>
            <w:rStyle w:val="Hyperlink"/>
            <w:rFonts w:ascii="Segoe UI" w:hAnsi="Segoe UI" w:cs="Segoe UI"/>
            <w:shd w:val="clear" w:color="auto" w:fill="FFFFFF"/>
            <w:lang w:val="en-US"/>
          </w:rPr>
          <w:t xml:space="preserve">overview of IT support </w:t>
        </w:r>
        <w:proofErr w:type="spellStart"/>
        <w:r w:rsidR="00636D7F" w:rsidRPr="00636D7F">
          <w:rPr>
            <w:rStyle w:val="Hyperlink"/>
            <w:rFonts w:ascii="Segoe UI" w:hAnsi="Segoe UI" w:cs="Segoe UI"/>
            <w:shd w:val="clear" w:color="auto" w:fill="FFFFFF"/>
            <w:lang w:val="en-US"/>
          </w:rPr>
          <w:t>centres</w:t>
        </w:r>
        <w:proofErr w:type="spellEnd"/>
        <w:r w:rsidR="00636D7F" w:rsidRPr="00636D7F">
          <w:rPr>
            <w:rStyle w:val="Hyperlink"/>
            <w:rFonts w:ascii="Segoe UI" w:hAnsi="Segoe UI" w:cs="Segoe UI"/>
            <w:shd w:val="clear" w:color="auto" w:fill="FFFFFF"/>
            <w:lang w:val="en-US"/>
          </w:rPr>
          <w:t xml:space="preserve"> at UCPH</w:t>
        </w:r>
      </w:hyperlink>
      <w:r w:rsidR="00636D7F">
        <w:rPr>
          <w:rFonts w:ascii="Segoe UI" w:hAnsi="Segoe UI" w:cs="Segoe UI"/>
          <w:color w:val="0D0D0D"/>
          <w:shd w:val="clear" w:color="auto" w:fill="FFFFFF"/>
          <w:lang w:val="en-US"/>
        </w:rPr>
        <w:t>.</w:t>
      </w:r>
    </w:p>
    <w:sectPr w:rsidR="00636D7F" w:rsidRPr="00636D7F" w:rsidSect="001525D1">
      <w:headerReference w:type="default" r:id="rId47"/>
      <w:footerReference w:type="default" r:id="rId48"/>
      <w:headerReference w:type="first" r:id="rId49"/>
      <w:pgSz w:w="11906" w:h="16838"/>
      <w:pgMar w:top="1701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6D2B1" w14:textId="77777777" w:rsidR="001525D1" w:rsidRDefault="001525D1" w:rsidP="003E3CFD">
      <w:pPr>
        <w:spacing w:after="0" w:line="240" w:lineRule="auto"/>
      </w:pPr>
      <w:r>
        <w:separator/>
      </w:r>
    </w:p>
  </w:endnote>
  <w:endnote w:type="continuationSeparator" w:id="0">
    <w:p w14:paraId="74D31389" w14:textId="77777777" w:rsidR="001525D1" w:rsidRDefault="001525D1" w:rsidP="003E3CFD">
      <w:pPr>
        <w:spacing w:after="0" w:line="240" w:lineRule="auto"/>
      </w:pPr>
      <w:r>
        <w:continuationSeparator/>
      </w:r>
    </w:p>
  </w:endnote>
  <w:endnote w:type="continuationNotice" w:id="1">
    <w:p w14:paraId="28B5C00A" w14:textId="77777777" w:rsidR="001525D1" w:rsidRDefault="001525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051553"/>
      <w:docPartObj>
        <w:docPartGallery w:val="Page Numbers (Bottom of Page)"/>
        <w:docPartUnique/>
      </w:docPartObj>
    </w:sdtPr>
    <w:sdtEndPr/>
    <w:sdtContent>
      <w:p w14:paraId="22BAF539" w14:textId="0F270C2C" w:rsidR="009D5D81" w:rsidRDefault="009D5D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17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7FFF1" w14:textId="77777777" w:rsidR="001525D1" w:rsidRDefault="001525D1" w:rsidP="003E3CFD">
      <w:pPr>
        <w:spacing w:after="0" w:line="240" w:lineRule="auto"/>
      </w:pPr>
      <w:r>
        <w:separator/>
      </w:r>
    </w:p>
  </w:footnote>
  <w:footnote w:type="continuationSeparator" w:id="0">
    <w:p w14:paraId="6A0147A5" w14:textId="77777777" w:rsidR="001525D1" w:rsidRDefault="001525D1" w:rsidP="003E3CFD">
      <w:pPr>
        <w:spacing w:after="0" w:line="240" w:lineRule="auto"/>
      </w:pPr>
      <w:r>
        <w:continuationSeparator/>
      </w:r>
    </w:p>
  </w:footnote>
  <w:footnote w:type="continuationNotice" w:id="1">
    <w:p w14:paraId="33EEDAB0" w14:textId="77777777" w:rsidR="001525D1" w:rsidRDefault="001525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B0305" w14:textId="77777777" w:rsidR="000A580C" w:rsidRDefault="00901949" w:rsidP="00055D59">
    <w:pPr>
      <w:pStyle w:val="Header"/>
      <w:tabs>
        <w:tab w:val="clear" w:pos="4819"/>
        <w:tab w:val="clear" w:pos="9638"/>
        <w:tab w:val="left" w:pos="5312"/>
      </w:tabs>
      <w:rPr>
        <w:color w:val="A6A6A6" w:themeColor="background1" w:themeShade="A6"/>
      </w:rPr>
    </w:pPr>
    <w:r>
      <w:rPr>
        <w:noProof/>
        <w:color w:val="A6A6A6" w:themeColor="background1" w:themeShade="A6"/>
        <w:lang w:eastAsia="da-DK"/>
      </w:rPr>
      <w:drawing>
        <wp:anchor distT="0" distB="0" distL="114300" distR="114300" simplePos="0" relativeHeight="251658752" behindDoc="1" locked="0" layoutInCell="1" allowOverlap="1" wp14:anchorId="4EA5F911" wp14:editId="5050DB2A">
          <wp:simplePos x="0" y="0"/>
          <wp:positionH relativeFrom="column">
            <wp:posOffset>-729615</wp:posOffset>
          </wp:positionH>
          <wp:positionV relativeFrom="paragraph">
            <wp:posOffset>-630555</wp:posOffset>
          </wp:positionV>
          <wp:extent cx="7562850" cy="1150357"/>
          <wp:effectExtent l="0" t="0" r="0" b="0"/>
          <wp:wrapNone/>
          <wp:docPr id="677902525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 logo - vejledning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150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5D59">
      <w:rPr>
        <w:color w:val="A6A6A6" w:themeColor="background1" w:themeShade="A6"/>
      </w:rPr>
      <w:tab/>
    </w:r>
  </w:p>
  <w:p w14:paraId="33DC3C4D" w14:textId="77777777" w:rsidR="009949B3" w:rsidRPr="009949B3" w:rsidRDefault="009949B3" w:rsidP="009949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E7EDE" w14:textId="77777777" w:rsidR="00B33A73" w:rsidRDefault="00B33A73" w:rsidP="00B33A73">
    <w:pPr>
      <w:pStyle w:val="Header"/>
      <w:tabs>
        <w:tab w:val="clear" w:pos="4819"/>
        <w:tab w:val="clear" w:pos="9638"/>
        <w:tab w:val="left" w:pos="5312"/>
      </w:tabs>
      <w:rPr>
        <w:color w:val="A6A6A6" w:themeColor="background1" w:themeShade="A6"/>
      </w:rPr>
    </w:pPr>
    <w:r>
      <w:rPr>
        <w:noProof/>
        <w:color w:val="A6A6A6" w:themeColor="background1" w:themeShade="A6"/>
        <w:lang w:eastAsia="da-DK"/>
      </w:rPr>
      <w:drawing>
        <wp:anchor distT="0" distB="0" distL="114300" distR="114300" simplePos="0" relativeHeight="251660800" behindDoc="1" locked="0" layoutInCell="1" allowOverlap="1" wp14:anchorId="7745C272" wp14:editId="45550F61">
          <wp:simplePos x="0" y="0"/>
          <wp:positionH relativeFrom="column">
            <wp:posOffset>-843915</wp:posOffset>
          </wp:positionH>
          <wp:positionV relativeFrom="paragraph">
            <wp:posOffset>-678815</wp:posOffset>
          </wp:positionV>
          <wp:extent cx="7827586" cy="1190625"/>
          <wp:effectExtent l="0" t="0" r="2540" b="0"/>
          <wp:wrapNone/>
          <wp:docPr id="320457938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 logo - vejledning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586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background1" w:themeShade="A6"/>
      </w:rPr>
      <w:tab/>
    </w:r>
  </w:p>
  <w:p w14:paraId="0055D129" w14:textId="748D6976" w:rsidR="00B33A73" w:rsidRPr="00DA6CF8" w:rsidRDefault="00FE0D04" w:rsidP="00B33A73">
    <w:pPr>
      <w:pStyle w:val="Header"/>
      <w:tabs>
        <w:tab w:val="clear" w:pos="9638"/>
        <w:tab w:val="right" w:pos="8931"/>
      </w:tabs>
      <w:ind w:right="707"/>
      <w:jc w:val="right"/>
      <w:rPr>
        <w:color w:val="A6A6A6" w:themeColor="background1" w:themeShade="A6"/>
        <w:lang w:val="en-US"/>
      </w:rPr>
    </w:pPr>
    <w:r>
      <w:rPr>
        <w:color w:val="A6A6A6" w:themeColor="background1" w:themeShade="A6"/>
        <w:lang w:val="en-US"/>
      </w:rPr>
      <w:t>10. December 2024</w:t>
    </w:r>
    <w:r w:rsidR="00B33A73" w:rsidRPr="00DA6CF8">
      <w:rPr>
        <w:color w:val="A6A6A6" w:themeColor="background1" w:themeShade="A6"/>
        <w:lang w:val="en-US"/>
      </w:rPr>
      <w:tab/>
    </w:r>
    <w:r w:rsidR="00DA6CF8" w:rsidRPr="00DA6CF8">
      <w:rPr>
        <w:color w:val="A6A6A6" w:themeColor="background1" w:themeShade="A6"/>
        <w:lang w:val="en-US"/>
      </w:rPr>
      <w:t xml:space="preserve">Enroll </w:t>
    </w:r>
    <w:r w:rsidR="00BF6DB2" w:rsidRPr="00DA6CF8">
      <w:rPr>
        <w:color w:val="A6A6A6" w:themeColor="background1" w:themeShade="A6"/>
        <w:lang w:val="en-US"/>
      </w:rPr>
      <w:t>Microsoft Authenticator</w:t>
    </w:r>
    <w:r w:rsidR="00B33A73" w:rsidRPr="00DA6CF8">
      <w:rPr>
        <w:color w:val="A6A6A6" w:themeColor="background1" w:themeShade="A6"/>
        <w:lang w:val="en-US"/>
      </w:rPr>
      <w:tab/>
      <w:t xml:space="preserve">wcl909                                  </w:t>
    </w:r>
  </w:p>
  <w:p w14:paraId="57996CB3" w14:textId="77777777" w:rsidR="00B33A73" w:rsidRPr="00DA6CF8" w:rsidRDefault="00B33A7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87804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53815"/>
    <w:multiLevelType w:val="hybridMultilevel"/>
    <w:tmpl w:val="6F62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631D2"/>
    <w:multiLevelType w:val="hybridMultilevel"/>
    <w:tmpl w:val="5C72ED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55F39"/>
    <w:multiLevelType w:val="hybridMultilevel"/>
    <w:tmpl w:val="F0847A98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F3A64"/>
    <w:multiLevelType w:val="hybridMultilevel"/>
    <w:tmpl w:val="ABF43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B63DD"/>
    <w:multiLevelType w:val="hybridMultilevel"/>
    <w:tmpl w:val="F3083F60"/>
    <w:lvl w:ilvl="0" w:tplc="04060011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942071"/>
    <w:multiLevelType w:val="hybridMultilevel"/>
    <w:tmpl w:val="A4E8C7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F5AE6"/>
    <w:multiLevelType w:val="hybridMultilevel"/>
    <w:tmpl w:val="DBF02A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3835"/>
    <w:multiLevelType w:val="hybridMultilevel"/>
    <w:tmpl w:val="980A439A"/>
    <w:lvl w:ilvl="0" w:tplc="040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A31B3"/>
    <w:multiLevelType w:val="hybridMultilevel"/>
    <w:tmpl w:val="7B4A30F2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59280B"/>
    <w:multiLevelType w:val="hybridMultilevel"/>
    <w:tmpl w:val="D38AEEA8"/>
    <w:lvl w:ilvl="0" w:tplc="075A752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21553"/>
    <w:multiLevelType w:val="hybridMultilevel"/>
    <w:tmpl w:val="7F4AA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E09CE"/>
    <w:multiLevelType w:val="hybridMultilevel"/>
    <w:tmpl w:val="D8E66A10"/>
    <w:lvl w:ilvl="0" w:tplc="9E06F418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F000A7"/>
    <w:multiLevelType w:val="hybridMultilevel"/>
    <w:tmpl w:val="A06E3800"/>
    <w:lvl w:ilvl="0" w:tplc="C7C0CC06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62008"/>
    <w:multiLevelType w:val="hybridMultilevel"/>
    <w:tmpl w:val="EC344F3C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3E7ADF"/>
    <w:multiLevelType w:val="hybridMultilevel"/>
    <w:tmpl w:val="43F0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4223C"/>
    <w:multiLevelType w:val="hybridMultilevel"/>
    <w:tmpl w:val="9F9233BE"/>
    <w:lvl w:ilvl="0" w:tplc="088A01A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57486E"/>
    <w:multiLevelType w:val="hybridMultilevel"/>
    <w:tmpl w:val="EE3860A0"/>
    <w:lvl w:ilvl="0" w:tplc="995A99E8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EEA84CE2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CCAA489E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 w:tplc="3246FFC4">
      <w:start w:val="1"/>
      <w:numFmt w:val="decimal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 w:tplc="D0088044">
      <w:start w:val="1"/>
      <w:numFmt w:val="lowerLetter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 w:tplc="34B2231C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 w:tplc="44A60484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 w:tplc="7384F522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 w:tplc="BA7A71D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8" w15:restartNumberingAfterBreak="0">
    <w:nsid w:val="3B2C4FA8"/>
    <w:multiLevelType w:val="hybridMultilevel"/>
    <w:tmpl w:val="DDB86C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B2468"/>
    <w:multiLevelType w:val="hybridMultilevel"/>
    <w:tmpl w:val="0C662A9E"/>
    <w:lvl w:ilvl="0" w:tplc="8B5A8EE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C425F"/>
    <w:multiLevelType w:val="hybridMultilevel"/>
    <w:tmpl w:val="F57E9742"/>
    <w:lvl w:ilvl="0" w:tplc="F33E2E2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936F4"/>
    <w:multiLevelType w:val="hybridMultilevel"/>
    <w:tmpl w:val="34644860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5D1F2C"/>
    <w:multiLevelType w:val="hybridMultilevel"/>
    <w:tmpl w:val="D94E1572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30E39EC"/>
    <w:multiLevelType w:val="hybridMultilevel"/>
    <w:tmpl w:val="D526B9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23F44"/>
    <w:multiLevelType w:val="hybridMultilevel"/>
    <w:tmpl w:val="9D8C7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A33FD"/>
    <w:multiLevelType w:val="hybridMultilevel"/>
    <w:tmpl w:val="09622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3769E"/>
    <w:multiLevelType w:val="hybridMultilevel"/>
    <w:tmpl w:val="BEB0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D54D9"/>
    <w:multiLevelType w:val="hybridMultilevel"/>
    <w:tmpl w:val="895C1A2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4533B"/>
    <w:multiLevelType w:val="hybridMultilevel"/>
    <w:tmpl w:val="7B32C7A6"/>
    <w:lvl w:ilvl="0" w:tplc="1FB01DC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B0594"/>
    <w:multiLevelType w:val="hybridMultilevel"/>
    <w:tmpl w:val="45DA34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A6067"/>
    <w:multiLevelType w:val="hybridMultilevel"/>
    <w:tmpl w:val="1CEAB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03692"/>
    <w:multiLevelType w:val="hybridMultilevel"/>
    <w:tmpl w:val="5DDAEF8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2529E"/>
    <w:multiLevelType w:val="hybridMultilevel"/>
    <w:tmpl w:val="644415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06B79"/>
    <w:multiLevelType w:val="hybridMultilevel"/>
    <w:tmpl w:val="9E244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462614"/>
    <w:multiLevelType w:val="hybridMultilevel"/>
    <w:tmpl w:val="4574D4DE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91481"/>
    <w:multiLevelType w:val="hybridMultilevel"/>
    <w:tmpl w:val="8C925C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EB3F83"/>
    <w:multiLevelType w:val="hybridMultilevel"/>
    <w:tmpl w:val="7042F4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46D06"/>
    <w:multiLevelType w:val="hybridMultilevel"/>
    <w:tmpl w:val="A4002764"/>
    <w:lvl w:ilvl="0" w:tplc="0406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2DC422B"/>
    <w:multiLevelType w:val="hybridMultilevel"/>
    <w:tmpl w:val="D94E1572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FD1920"/>
    <w:multiLevelType w:val="hybridMultilevel"/>
    <w:tmpl w:val="28188D58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4839D2"/>
    <w:multiLevelType w:val="hybridMultilevel"/>
    <w:tmpl w:val="C2FE1C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9494E"/>
    <w:multiLevelType w:val="hybridMultilevel"/>
    <w:tmpl w:val="EC344F3C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6B23E9"/>
    <w:multiLevelType w:val="hybridMultilevel"/>
    <w:tmpl w:val="B38EF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002864">
    <w:abstractNumId w:val="23"/>
  </w:num>
  <w:num w:numId="2" w16cid:durableId="27490601">
    <w:abstractNumId w:val="8"/>
  </w:num>
  <w:num w:numId="3" w16cid:durableId="1582569751">
    <w:abstractNumId w:val="32"/>
  </w:num>
  <w:num w:numId="4" w16cid:durableId="1044598764">
    <w:abstractNumId w:val="34"/>
  </w:num>
  <w:num w:numId="5" w16cid:durableId="685520824">
    <w:abstractNumId w:val="9"/>
  </w:num>
  <w:num w:numId="6" w16cid:durableId="757362771">
    <w:abstractNumId w:val="22"/>
  </w:num>
  <w:num w:numId="7" w16cid:durableId="1965193731">
    <w:abstractNumId w:val="39"/>
  </w:num>
  <w:num w:numId="8" w16cid:durableId="338115988">
    <w:abstractNumId w:val="14"/>
  </w:num>
  <w:num w:numId="9" w16cid:durableId="210850214">
    <w:abstractNumId w:val="41"/>
  </w:num>
  <w:num w:numId="10" w16cid:durableId="2018191099">
    <w:abstractNumId w:val="2"/>
  </w:num>
  <w:num w:numId="11" w16cid:durableId="275601487">
    <w:abstractNumId w:val="38"/>
  </w:num>
  <w:num w:numId="12" w16cid:durableId="1090388889">
    <w:abstractNumId w:val="10"/>
  </w:num>
  <w:num w:numId="13" w16cid:durableId="350842222">
    <w:abstractNumId w:val="13"/>
  </w:num>
  <w:num w:numId="14" w16cid:durableId="1798525314">
    <w:abstractNumId w:val="3"/>
  </w:num>
  <w:num w:numId="15" w16cid:durableId="313534924">
    <w:abstractNumId w:val="36"/>
  </w:num>
  <w:num w:numId="16" w16cid:durableId="2054190058">
    <w:abstractNumId w:val="40"/>
  </w:num>
  <w:num w:numId="17" w16cid:durableId="1878278727">
    <w:abstractNumId w:val="17"/>
  </w:num>
  <w:num w:numId="18" w16cid:durableId="9610322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98725864">
    <w:abstractNumId w:val="28"/>
  </w:num>
  <w:num w:numId="20" w16cid:durableId="2029485926">
    <w:abstractNumId w:val="35"/>
  </w:num>
  <w:num w:numId="21" w16cid:durableId="717361758">
    <w:abstractNumId w:val="33"/>
  </w:num>
  <w:num w:numId="22" w16cid:durableId="1850178169">
    <w:abstractNumId w:val="18"/>
  </w:num>
  <w:num w:numId="23" w16cid:durableId="1046107549">
    <w:abstractNumId w:val="24"/>
  </w:num>
  <w:num w:numId="24" w16cid:durableId="758987892">
    <w:abstractNumId w:val="0"/>
  </w:num>
  <w:num w:numId="25" w16cid:durableId="318076609">
    <w:abstractNumId w:val="15"/>
  </w:num>
  <w:num w:numId="26" w16cid:durableId="512036939">
    <w:abstractNumId w:val="26"/>
  </w:num>
  <w:num w:numId="27" w16cid:durableId="202787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32800427">
    <w:abstractNumId w:val="4"/>
  </w:num>
  <w:num w:numId="29" w16cid:durableId="221909176">
    <w:abstractNumId w:val="11"/>
  </w:num>
  <w:num w:numId="30" w16cid:durableId="681131976">
    <w:abstractNumId w:val="42"/>
  </w:num>
  <w:num w:numId="31" w16cid:durableId="178275151">
    <w:abstractNumId w:val="25"/>
  </w:num>
  <w:num w:numId="32" w16cid:durableId="1788428934">
    <w:abstractNumId w:val="30"/>
  </w:num>
  <w:num w:numId="33" w16cid:durableId="1364595105">
    <w:abstractNumId w:val="1"/>
  </w:num>
  <w:num w:numId="34" w16cid:durableId="1685009189">
    <w:abstractNumId w:val="20"/>
  </w:num>
  <w:num w:numId="35" w16cid:durableId="1498305904">
    <w:abstractNumId w:val="21"/>
  </w:num>
  <w:num w:numId="36" w16cid:durableId="102770838">
    <w:abstractNumId w:val="16"/>
  </w:num>
  <w:num w:numId="37" w16cid:durableId="763113702">
    <w:abstractNumId w:val="0"/>
  </w:num>
  <w:num w:numId="38" w16cid:durableId="172653690">
    <w:abstractNumId w:val="19"/>
  </w:num>
  <w:num w:numId="39" w16cid:durableId="1809930985">
    <w:abstractNumId w:val="12"/>
  </w:num>
  <w:num w:numId="40" w16cid:durableId="2115199333">
    <w:abstractNumId w:val="37"/>
  </w:num>
  <w:num w:numId="41" w16cid:durableId="1857579378">
    <w:abstractNumId w:val="5"/>
  </w:num>
  <w:num w:numId="42" w16cid:durableId="537743850">
    <w:abstractNumId w:val="31"/>
  </w:num>
  <w:num w:numId="43" w16cid:durableId="1522892130">
    <w:abstractNumId w:val="27"/>
  </w:num>
  <w:num w:numId="44" w16cid:durableId="683173327">
    <w:abstractNumId w:val="7"/>
  </w:num>
  <w:num w:numId="45" w16cid:durableId="1692340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E3"/>
    <w:rsid w:val="00006BFE"/>
    <w:rsid w:val="000109AC"/>
    <w:rsid w:val="00010BC0"/>
    <w:rsid w:val="00011BD2"/>
    <w:rsid w:val="00012989"/>
    <w:rsid w:val="0001357F"/>
    <w:rsid w:val="000145B5"/>
    <w:rsid w:val="00014971"/>
    <w:rsid w:val="00016F49"/>
    <w:rsid w:val="00017FEA"/>
    <w:rsid w:val="00021EE6"/>
    <w:rsid w:val="00023757"/>
    <w:rsid w:val="0002697E"/>
    <w:rsid w:val="00030B17"/>
    <w:rsid w:val="00032ED2"/>
    <w:rsid w:val="00037CA9"/>
    <w:rsid w:val="0004033A"/>
    <w:rsid w:val="00051E59"/>
    <w:rsid w:val="00053122"/>
    <w:rsid w:val="0005484E"/>
    <w:rsid w:val="00055D59"/>
    <w:rsid w:val="0006116C"/>
    <w:rsid w:val="00061A75"/>
    <w:rsid w:val="00061B35"/>
    <w:rsid w:val="00063F27"/>
    <w:rsid w:val="00066C27"/>
    <w:rsid w:val="0007050F"/>
    <w:rsid w:val="000750F4"/>
    <w:rsid w:val="0007661C"/>
    <w:rsid w:val="00077ABF"/>
    <w:rsid w:val="0008098E"/>
    <w:rsid w:val="00080DD8"/>
    <w:rsid w:val="0008131C"/>
    <w:rsid w:val="0008500C"/>
    <w:rsid w:val="00085090"/>
    <w:rsid w:val="00086E23"/>
    <w:rsid w:val="0009196B"/>
    <w:rsid w:val="00095A35"/>
    <w:rsid w:val="000A580C"/>
    <w:rsid w:val="000A6C60"/>
    <w:rsid w:val="000B273D"/>
    <w:rsid w:val="000B27E0"/>
    <w:rsid w:val="000B3441"/>
    <w:rsid w:val="000B3677"/>
    <w:rsid w:val="000B3F5F"/>
    <w:rsid w:val="000B7D35"/>
    <w:rsid w:val="000C01D3"/>
    <w:rsid w:val="000C171E"/>
    <w:rsid w:val="000D14EA"/>
    <w:rsid w:val="000D28D3"/>
    <w:rsid w:val="000D3C39"/>
    <w:rsid w:val="000D4EA4"/>
    <w:rsid w:val="000D6780"/>
    <w:rsid w:val="000D79ED"/>
    <w:rsid w:val="000E08F3"/>
    <w:rsid w:val="000E1939"/>
    <w:rsid w:val="000E53C9"/>
    <w:rsid w:val="000E63E1"/>
    <w:rsid w:val="000F5F93"/>
    <w:rsid w:val="000F63EB"/>
    <w:rsid w:val="000F77F3"/>
    <w:rsid w:val="00100638"/>
    <w:rsid w:val="001025F0"/>
    <w:rsid w:val="00105E3F"/>
    <w:rsid w:val="00106E4E"/>
    <w:rsid w:val="00112D49"/>
    <w:rsid w:val="00114BE8"/>
    <w:rsid w:val="0012001D"/>
    <w:rsid w:val="001208E4"/>
    <w:rsid w:val="00121235"/>
    <w:rsid w:val="00122A67"/>
    <w:rsid w:val="00122F2C"/>
    <w:rsid w:val="00123DD1"/>
    <w:rsid w:val="00125336"/>
    <w:rsid w:val="00126A5F"/>
    <w:rsid w:val="00126BB8"/>
    <w:rsid w:val="00126C9C"/>
    <w:rsid w:val="00130919"/>
    <w:rsid w:val="0013169E"/>
    <w:rsid w:val="001319F1"/>
    <w:rsid w:val="00132BE7"/>
    <w:rsid w:val="0013415D"/>
    <w:rsid w:val="00134226"/>
    <w:rsid w:val="001353B5"/>
    <w:rsid w:val="001358A6"/>
    <w:rsid w:val="00136491"/>
    <w:rsid w:val="00136F1C"/>
    <w:rsid w:val="00137C18"/>
    <w:rsid w:val="00142897"/>
    <w:rsid w:val="001443FB"/>
    <w:rsid w:val="00146139"/>
    <w:rsid w:val="00146A4B"/>
    <w:rsid w:val="001471FC"/>
    <w:rsid w:val="00151FFF"/>
    <w:rsid w:val="001525D1"/>
    <w:rsid w:val="00157D97"/>
    <w:rsid w:val="00160D06"/>
    <w:rsid w:val="00161387"/>
    <w:rsid w:val="00162211"/>
    <w:rsid w:val="0016306C"/>
    <w:rsid w:val="00166899"/>
    <w:rsid w:val="00167C5A"/>
    <w:rsid w:val="001700EC"/>
    <w:rsid w:val="001702BE"/>
    <w:rsid w:val="001749CB"/>
    <w:rsid w:val="001774CE"/>
    <w:rsid w:val="00180310"/>
    <w:rsid w:val="00180855"/>
    <w:rsid w:val="001810FE"/>
    <w:rsid w:val="00184BF9"/>
    <w:rsid w:val="00185CAE"/>
    <w:rsid w:val="00187171"/>
    <w:rsid w:val="001925D4"/>
    <w:rsid w:val="001A49CE"/>
    <w:rsid w:val="001A4E7B"/>
    <w:rsid w:val="001A543A"/>
    <w:rsid w:val="001B5CA1"/>
    <w:rsid w:val="001C16B2"/>
    <w:rsid w:val="001C321C"/>
    <w:rsid w:val="001D0B4F"/>
    <w:rsid w:val="001D244B"/>
    <w:rsid w:val="001D3CE5"/>
    <w:rsid w:val="001D46D7"/>
    <w:rsid w:val="001D5953"/>
    <w:rsid w:val="001D7B4D"/>
    <w:rsid w:val="001E1B65"/>
    <w:rsid w:val="001E2BE2"/>
    <w:rsid w:val="001E2E54"/>
    <w:rsid w:val="001E6A09"/>
    <w:rsid w:val="001F2D8B"/>
    <w:rsid w:val="001F4BA7"/>
    <w:rsid w:val="001F5874"/>
    <w:rsid w:val="001F7BC3"/>
    <w:rsid w:val="002000B9"/>
    <w:rsid w:val="002006DC"/>
    <w:rsid w:val="002015AC"/>
    <w:rsid w:val="00203197"/>
    <w:rsid w:val="0021272D"/>
    <w:rsid w:val="00214372"/>
    <w:rsid w:val="0021631B"/>
    <w:rsid w:val="002179B5"/>
    <w:rsid w:val="00220A45"/>
    <w:rsid w:val="00220EB9"/>
    <w:rsid w:val="00221DD4"/>
    <w:rsid w:val="0022260B"/>
    <w:rsid w:val="0022312A"/>
    <w:rsid w:val="00223D6F"/>
    <w:rsid w:val="002264EF"/>
    <w:rsid w:val="00232844"/>
    <w:rsid w:val="00234C34"/>
    <w:rsid w:val="00236ADE"/>
    <w:rsid w:val="00237A5F"/>
    <w:rsid w:val="0024007A"/>
    <w:rsid w:val="00240AF1"/>
    <w:rsid w:val="00242B2D"/>
    <w:rsid w:val="002435ED"/>
    <w:rsid w:val="00246044"/>
    <w:rsid w:val="00251407"/>
    <w:rsid w:val="002542A1"/>
    <w:rsid w:val="0025667C"/>
    <w:rsid w:val="00256D9B"/>
    <w:rsid w:val="002579A8"/>
    <w:rsid w:val="00261197"/>
    <w:rsid w:val="0026573D"/>
    <w:rsid w:val="002659FC"/>
    <w:rsid w:val="00267423"/>
    <w:rsid w:val="00267532"/>
    <w:rsid w:val="00275398"/>
    <w:rsid w:val="0028047A"/>
    <w:rsid w:val="00281E99"/>
    <w:rsid w:val="00282BCA"/>
    <w:rsid w:val="00294E34"/>
    <w:rsid w:val="00295653"/>
    <w:rsid w:val="00295B07"/>
    <w:rsid w:val="002A1E74"/>
    <w:rsid w:val="002A2195"/>
    <w:rsid w:val="002A5330"/>
    <w:rsid w:val="002B1C27"/>
    <w:rsid w:val="002B2CDA"/>
    <w:rsid w:val="002B3149"/>
    <w:rsid w:val="002C40B4"/>
    <w:rsid w:val="002C54A7"/>
    <w:rsid w:val="002D288B"/>
    <w:rsid w:val="002D6E39"/>
    <w:rsid w:val="002E222A"/>
    <w:rsid w:val="002F24A6"/>
    <w:rsid w:val="002F4CB6"/>
    <w:rsid w:val="0030220B"/>
    <w:rsid w:val="0030533E"/>
    <w:rsid w:val="00310B95"/>
    <w:rsid w:val="00310F58"/>
    <w:rsid w:val="0031415B"/>
    <w:rsid w:val="00324588"/>
    <w:rsid w:val="003272AC"/>
    <w:rsid w:val="0032776A"/>
    <w:rsid w:val="00327CAD"/>
    <w:rsid w:val="003332DE"/>
    <w:rsid w:val="003419E9"/>
    <w:rsid w:val="00344E39"/>
    <w:rsid w:val="00346C5A"/>
    <w:rsid w:val="003472E6"/>
    <w:rsid w:val="003513D8"/>
    <w:rsid w:val="00351B2E"/>
    <w:rsid w:val="00352DDE"/>
    <w:rsid w:val="0035490C"/>
    <w:rsid w:val="003862F1"/>
    <w:rsid w:val="00387BBE"/>
    <w:rsid w:val="00393E4A"/>
    <w:rsid w:val="003A0038"/>
    <w:rsid w:val="003A0F89"/>
    <w:rsid w:val="003A52B7"/>
    <w:rsid w:val="003B38D8"/>
    <w:rsid w:val="003C0DC8"/>
    <w:rsid w:val="003C343C"/>
    <w:rsid w:val="003D30A5"/>
    <w:rsid w:val="003D367F"/>
    <w:rsid w:val="003D3949"/>
    <w:rsid w:val="003D7A66"/>
    <w:rsid w:val="003E014F"/>
    <w:rsid w:val="003E0D27"/>
    <w:rsid w:val="003E3CFD"/>
    <w:rsid w:val="003E5948"/>
    <w:rsid w:val="003F1833"/>
    <w:rsid w:val="003F2743"/>
    <w:rsid w:val="003F3D8C"/>
    <w:rsid w:val="003F6878"/>
    <w:rsid w:val="003F70FD"/>
    <w:rsid w:val="0040205F"/>
    <w:rsid w:val="00403644"/>
    <w:rsid w:val="00403DB7"/>
    <w:rsid w:val="00405C84"/>
    <w:rsid w:val="00410070"/>
    <w:rsid w:val="00410B71"/>
    <w:rsid w:val="0041302B"/>
    <w:rsid w:val="00414516"/>
    <w:rsid w:val="00415119"/>
    <w:rsid w:val="004155CD"/>
    <w:rsid w:val="0042157F"/>
    <w:rsid w:val="00422448"/>
    <w:rsid w:val="004255F0"/>
    <w:rsid w:val="004261DD"/>
    <w:rsid w:val="004270F3"/>
    <w:rsid w:val="00430058"/>
    <w:rsid w:val="00432A34"/>
    <w:rsid w:val="004332D7"/>
    <w:rsid w:val="00436186"/>
    <w:rsid w:val="00443576"/>
    <w:rsid w:val="00447C9D"/>
    <w:rsid w:val="004621C3"/>
    <w:rsid w:val="004661E5"/>
    <w:rsid w:val="00470407"/>
    <w:rsid w:val="004740CF"/>
    <w:rsid w:val="004746B2"/>
    <w:rsid w:val="004835C6"/>
    <w:rsid w:val="00485D53"/>
    <w:rsid w:val="004864F0"/>
    <w:rsid w:val="00486AC6"/>
    <w:rsid w:val="00486EB5"/>
    <w:rsid w:val="00487AA2"/>
    <w:rsid w:val="00493D7E"/>
    <w:rsid w:val="00493E62"/>
    <w:rsid w:val="004962A3"/>
    <w:rsid w:val="00496C46"/>
    <w:rsid w:val="00497526"/>
    <w:rsid w:val="004A3F8E"/>
    <w:rsid w:val="004A4156"/>
    <w:rsid w:val="004A54EF"/>
    <w:rsid w:val="004A6C6C"/>
    <w:rsid w:val="004B350D"/>
    <w:rsid w:val="004B682F"/>
    <w:rsid w:val="004B76D5"/>
    <w:rsid w:val="004C035D"/>
    <w:rsid w:val="004C0443"/>
    <w:rsid w:val="004C1F79"/>
    <w:rsid w:val="004C400D"/>
    <w:rsid w:val="004C491B"/>
    <w:rsid w:val="004C7292"/>
    <w:rsid w:val="004C77CD"/>
    <w:rsid w:val="004D1503"/>
    <w:rsid w:val="004D1812"/>
    <w:rsid w:val="004D1F83"/>
    <w:rsid w:val="004D7E0A"/>
    <w:rsid w:val="004E0FD9"/>
    <w:rsid w:val="004E2ADA"/>
    <w:rsid w:val="004E45DF"/>
    <w:rsid w:val="004E4A11"/>
    <w:rsid w:val="004E7133"/>
    <w:rsid w:val="004E7248"/>
    <w:rsid w:val="004F41AC"/>
    <w:rsid w:val="004F7389"/>
    <w:rsid w:val="004F795B"/>
    <w:rsid w:val="00505B66"/>
    <w:rsid w:val="00505CF6"/>
    <w:rsid w:val="00507626"/>
    <w:rsid w:val="00510E7D"/>
    <w:rsid w:val="005116DC"/>
    <w:rsid w:val="005124CE"/>
    <w:rsid w:val="005146F9"/>
    <w:rsid w:val="00515BB5"/>
    <w:rsid w:val="0052136E"/>
    <w:rsid w:val="0052221B"/>
    <w:rsid w:val="00534DFB"/>
    <w:rsid w:val="005350DB"/>
    <w:rsid w:val="00536659"/>
    <w:rsid w:val="00537B0B"/>
    <w:rsid w:val="005457CF"/>
    <w:rsid w:val="00551755"/>
    <w:rsid w:val="00553242"/>
    <w:rsid w:val="00553EF6"/>
    <w:rsid w:val="00554B3D"/>
    <w:rsid w:val="00560A4E"/>
    <w:rsid w:val="0056212A"/>
    <w:rsid w:val="00562E06"/>
    <w:rsid w:val="005641DD"/>
    <w:rsid w:val="00564DD2"/>
    <w:rsid w:val="005678B2"/>
    <w:rsid w:val="00567E64"/>
    <w:rsid w:val="00570143"/>
    <w:rsid w:val="00574637"/>
    <w:rsid w:val="005753B4"/>
    <w:rsid w:val="00576E85"/>
    <w:rsid w:val="0057705B"/>
    <w:rsid w:val="0058193E"/>
    <w:rsid w:val="00581D41"/>
    <w:rsid w:val="0058343D"/>
    <w:rsid w:val="00584541"/>
    <w:rsid w:val="00585AEB"/>
    <w:rsid w:val="00587EB3"/>
    <w:rsid w:val="0059282F"/>
    <w:rsid w:val="00596AFA"/>
    <w:rsid w:val="00597973"/>
    <w:rsid w:val="00597E4C"/>
    <w:rsid w:val="005A07E3"/>
    <w:rsid w:val="005A2C56"/>
    <w:rsid w:val="005A6B18"/>
    <w:rsid w:val="005B04AB"/>
    <w:rsid w:val="005B6269"/>
    <w:rsid w:val="005B65BB"/>
    <w:rsid w:val="005C13A5"/>
    <w:rsid w:val="005C42C1"/>
    <w:rsid w:val="005D0E0C"/>
    <w:rsid w:val="005D1923"/>
    <w:rsid w:val="005D244A"/>
    <w:rsid w:val="005D5D7F"/>
    <w:rsid w:val="005D67FC"/>
    <w:rsid w:val="005E270B"/>
    <w:rsid w:val="005E6403"/>
    <w:rsid w:val="005E662A"/>
    <w:rsid w:val="005F07E2"/>
    <w:rsid w:val="005F0CE9"/>
    <w:rsid w:val="005F0FB1"/>
    <w:rsid w:val="005F6650"/>
    <w:rsid w:val="00602DF2"/>
    <w:rsid w:val="00605834"/>
    <w:rsid w:val="00605FA8"/>
    <w:rsid w:val="0060740A"/>
    <w:rsid w:val="00607742"/>
    <w:rsid w:val="00607879"/>
    <w:rsid w:val="00610296"/>
    <w:rsid w:val="00611F89"/>
    <w:rsid w:val="00615661"/>
    <w:rsid w:val="00615BF8"/>
    <w:rsid w:val="00620659"/>
    <w:rsid w:val="0062564F"/>
    <w:rsid w:val="00627A77"/>
    <w:rsid w:val="006336A0"/>
    <w:rsid w:val="00636D7F"/>
    <w:rsid w:val="00637244"/>
    <w:rsid w:val="00641FFB"/>
    <w:rsid w:val="00644D82"/>
    <w:rsid w:val="00647BE4"/>
    <w:rsid w:val="00650D53"/>
    <w:rsid w:val="0066093E"/>
    <w:rsid w:val="00665B4A"/>
    <w:rsid w:val="0066652D"/>
    <w:rsid w:val="0067427E"/>
    <w:rsid w:val="00680171"/>
    <w:rsid w:val="00681215"/>
    <w:rsid w:val="00682159"/>
    <w:rsid w:val="0068590F"/>
    <w:rsid w:val="0068634A"/>
    <w:rsid w:val="006869B7"/>
    <w:rsid w:val="00690C34"/>
    <w:rsid w:val="00692791"/>
    <w:rsid w:val="00697A20"/>
    <w:rsid w:val="006A0FA8"/>
    <w:rsid w:val="006A10D1"/>
    <w:rsid w:val="006A7841"/>
    <w:rsid w:val="006B1D17"/>
    <w:rsid w:val="006B2797"/>
    <w:rsid w:val="006B392E"/>
    <w:rsid w:val="006B58D2"/>
    <w:rsid w:val="006D0888"/>
    <w:rsid w:val="006D2DD2"/>
    <w:rsid w:val="006D6087"/>
    <w:rsid w:val="006E02C4"/>
    <w:rsid w:val="006E2481"/>
    <w:rsid w:val="006E4B3F"/>
    <w:rsid w:val="006E7201"/>
    <w:rsid w:val="006F24B9"/>
    <w:rsid w:val="006F5B83"/>
    <w:rsid w:val="00700CD8"/>
    <w:rsid w:val="00701772"/>
    <w:rsid w:val="00702C17"/>
    <w:rsid w:val="00703FC5"/>
    <w:rsid w:val="00707B8D"/>
    <w:rsid w:val="00707E3A"/>
    <w:rsid w:val="00707F5E"/>
    <w:rsid w:val="00711456"/>
    <w:rsid w:val="00712730"/>
    <w:rsid w:val="00712EDA"/>
    <w:rsid w:val="00715963"/>
    <w:rsid w:val="00722DCA"/>
    <w:rsid w:val="007311C5"/>
    <w:rsid w:val="00731F0B"/>
    <w:rsid w:val="007349D9"/>
    <w:rsid w:val="00737CFC"/>
    <w:rsid w:val="00737FF2"/>
    <w:rsid w:val="00740B9B"/>
    <w:rsid w:val="00743296"/>
    <w:rsid w:val="007432ED"/>
    <w:rsid w:val="00744BFC"/>
    <w:rsid w:val="007466C7"/>
    <w:rsid w:val="00747DA4"/>
    <w:rsid w:val="00747DED"/>
    <w:rsid w:val="0075360D"/>
    <w:rsid w:val="00757115"/>
    <w:rsid w:val="00764CCC"/>
    <w:rsid w:val="0077099A"/>
    <w:rsid w:val="007720C8"/>
    <w:rsid w:val="00772378"/>
    <w:rsid w:val="00775FA8"/>
    <w:rsid w:val="00776BED"/>
    <w:rsid w:val="00776FE8"/>
    <w:rsid w:val="00780A3F"/>
    <w:rsid w:val="00781C3B"/>
    <w:rsid w:val="007844B4"/>
    <w:rsid w:val="00793D90"/>
    <w:rsid w:val="00793DA0"/>
    <w:rsid w:val="00794156"/>
    <w:rsid w:val="00795887"/>
    <w:rsid w:val="007958F9"/>
    <w:rsid w:val="007A132D"/>
    <w:rsid w:val="007A5856"/>
    <w:rsid w:val="007A5D5B"/>
    <w:rsid w:val="007B179E"/>
    <w:rsid w:val="007B2E6C"/>
    <w:rsid w:val="007B3CA5"/>
    <w:rsid w:val="007B71B1"/>
    <w:rsid w:val="007C763B"/>
    <w:rsid w:val="007D036B"/>
    <w:rsid w:val="007D49B1"/>
    <w:rsid w:val="007E09C9"/>
    <w:rsid w:val="007E293E"/>
    <w:rsid w:val="007E63BA"/>
    <w:rsid w:val="007F3309"/>
    <w:rsid w:val="007F4F1B"/>
    <w:rsid w:val="007F5855"/>
    <w:rsid w:val="007F5FEA"/>
    <w:rsid w:val="007F6805"/>
    <w:rsid w:val="00801159"/>
    <w:rsid w:val="0080346C"/>
    <w:rsid w:val="00803549"/>
    <w:rsid w:val="00804564"/>
    <w:rsid w:val="00806F85"/>
    <w:rsid w:val="00807F00"/>
    <w:rsid w:val="008126F8"/>
    <w:rsid w:val="00812CE4"/>
    <w:rsid w:val="008137C6"/>
    <w:rsid w:val="00814C72"/>
    <w:rsid w:val="008157FE"/>
    <w:rsid w:val="00817FF9"/>
    <w:rsid w:val="00820DF0"/>
    <w:rsid w:val="00833E3E"/>
    <w:rsid w:val="0083436F"/>
    <w:rsid w:val="00837752"/>
    <w:rsid w:val="00840DA5"/>
    <w:rsid w:val="00841920"/>
    <w:rsid w:val="0085127A"/>
    <w:rsid w:val="00851319"/>
    <w:rsid w:val="00852360"/>
    <w:rsid w:val="008525B8"/>
    <w:rsid w:val="00860773"/>
    <w:rsid w:val="00863C6B"/>
    <w:rsid w:val="00864D56"/>
    <w:rsid w:val="00880CEB"/>
    <w:rsid w:val="00883FC4"/>
    <w:rsid w:val="00884679"/>
    <w:rsid w:val="00885907"/>
    <w:rsid w:val="00885EA8"/>
    <w:rsid w:val="008873F6"/>
    <w:rsid w:val="008925FE"/>
    <w:rsid w:val="008972B8"/>
    <w:rsid w:val="008A0407"/>
    <w:rsid w:val="008A54D4"/>
    <w:rsid w:val="008A7873"/>
    <w:rsid w:val="008B1AA4"/>
    <w:rsid w:val="008B3245"/>
    <w:rsid w:val="008B5834"/>
    <w:rsid w:val="008B6F1B"/>
    <w:rsid w:val="008C1125"/>
    <w:rsid w:val="008C3739"/>
    <w:rsid w:val="008C603D"/>
    <w:rsid w:val="008C6426"/>
    <w:rsid w:val="008C6934"/>
    <w:rsid w:val="008C7EA2"/>
    <w:rsid w:val="008D40DA"/>
    <w:rsid w:val="008D59B6"/>
    <w:rsid w:val="008E193B"/>
    <w:rsid w:val="008E3ECA"/>
    <w:rsid w:val="008E4518"/>
    <w:rsid w:val="008E54B4"/>
    <w:rsid w:val="008F0028"/>
    <w:rsid w:val="008F142F"/>
    <w:rsid w:val="008F1777"/>
    <w:rsid w:val="008F1F2F"/>
    <w:rsid w:val="008F521D"/>
    <w:rsid w:val="008F7502"/>
    <w:rsid w:val="00901949"/>
    <w:rsid w:val="00901AC6"/>
    <w:rsid w:val="00902BDC"/>
    <w:rsid w:val="00912A4D"/>
    <w:rsid w:val="00912EC3"/>
    <w:rsid w:val="009145F2"/>
    <w:rsid w:val="00914F36"/>
    <w:rsid w:val="00915547"/>
    <w:rsid w:val="00920284"/>
    <w:rsid w:val="009204CD"/>
    <w:rsid w:val="00922E20"/>
    <w:rsid w:val="009248C6"/>
    <w:rsid w:val="00934B60"/>
    <w:rsid w:val="0095346D"/>
    <w:rsid w:val="009607A0"/>
    <w:rsid w:val="00960808"/>
    <w:rsid w:val="0096098B"/>
    <w:rsid w:val="009655EE"/>
    <w:rsid w:val="0097200B"/>
    <w:rsid w:val="00974760"/>
    <w:rsid w:val="00975025"/>
    <w:rsid w:val="009807A9"/>
    <w:rsid w:val="00984DA2"/>
    <w:rsid w:val="0098631C"/>
    <w:rsid w:val="009866AF"/>
    <w:rsid w:val="009870E3"/>
    <w:rsid w:val="009901F8"/>
    <w:rsid w:val="00992681"/>
    <w:rsid w:val="009949B3"/>
    <w:rsid w:val="009A3F55"/>
    <w:rsid w:val="009B2BC7"/>
    <w:rsid w:val="009B33BE"/>
    <w:rsid w:val="009C0869"/>
    <w:rsid w:val="009C1691"/>
    <w:rsid w:val="009C2EEF"/>
    <w:rsid w:val="009C5558"/>
    <w:rsid w:val="009C78AD"/>
    <w:rsid w:val="009D0B3E"/>
    <w:rsid w:val="009D4D1D"/>
    <w:rsid w:val="009D5005"/>
    <w:rsid w:val="009D5D81"/>
    <w:rsid w:val="009E2BD7"/>
    <w:rsid w:val="009F1AE7"/>
    <w:rsid w:val="009F2DFE"/>
    <w:rsid w:val="00A00038"/>
    <w:rsid w:val="00A0306B"/>
    <w:rsid w:val="00A04173"/>
    <w:rsid w:val="00A04E54"/>
    <w:rsid w:val="00A061C3"/>
    <w:rsid w:val="00A10827"/>
    <w:rsid w:val="00A127B2"/>
    <w:rsid w:val="00A12AFC"/>
    <w:rsid w:val="00A1376D"/>
    <w:rsid w:val="00A158ED"/>
    <w:rsid w:val="00A173E4"/>
    <w:rsid w:val="00A21F51"/>
    <w:rsid w:val="00A22E11"/>
    <w:rsid w:val="00A2607B"/>
    <w:rsid w:val="00A274B2"/>
    <w:rsid w:val="00A324C0"/>
    <w:rsid w:val="00A33B1F"/>
    <w:rsid w:val="00A34F2F"/>
    <w:rsid w:val="00A41AA3"/>
    <w:rsid w:val="00A42CEC"/>
    <w:rsid w:val="00A4524F"/>
    <w:rsid w:val="00A46B4D"/>
    <w:rsid w:val="00A55A88"/>
    <w:rsid w:val="00A56F65"/>
    <w:rsid w:val="00A6430D"/>
    <w:rsid w:val="00A7370E"/>
    <w:rsid w:val="00A73F00"/>
    <w:rsid w:val="00A829C2"/>
    <w:rsid w:val="00A835D3"/>
    <w:rsid w:val="00AA2B8E"/>
    <w:rsid w:val="00AA2F32"/>
    <w:rsid w:val="00AA4886"/>
    <w:rsid w:val="00AA4922"/>
    <w:rsid w:val="00AA6F27"/>
    <w:rsid w:val="00AB0E5E"/>
    <w:rsid w:val="00AB0F29"/>
    <w:rsid w:val="00AB14BF"/>
    <w:rsid w:val="00AB1FD8"/>
    <w:rsid w:val="00AB2C0C"/>
    <w:rsid w:val="00AB569F"/>
    <w:rsid w:val="00AB68DA"/>
    <w:rsid w:val="00AC3028"/>
    <w:rsid w:val="00AC69EC"/>
    <w:rsid w:val="00AC7546"/>
    <w:rsid w:val="00AD10C5"/>
    <w:rsid w:val="00AD2DCE"/>
    <w:rsid w:val="00AD634E"/>
    <w:rsid w:val="00AE3D46"/>
    <w:rsid w:val="00AE6DD7"/>
    <w:rsid w:val="00AF2282"/>
    <w:rsid w:val="00AF3F73"/>
    <w:rsid w:val="00AF4CAB"/>
    <w:rsid w:val="00AF5788"/>
    <w:rsid w:val="00AF5C46"/>
    <w:rsid w:val="00AF6224"/>
    <w:rsid w:val="00B03A37"/>
    <w:rsid w:val="00B04C61"/>
    <w:rsid w:val="00B05815"/>
    <w:rsid w:val="00B14D5D"/>
    <w:rsid w:val="00B16CB8"/>
    <w:rsid w:val="00B17926"/>
    <w:rsid w:val="00B274E3"/>
    <w:rsid w:val="00B3050C"/>
    <w:rsid w:val="00B33A73"/>
    <w:rsid w:val="00B3626C"/>
    <w:rsid w:val="00B44925"/>
    <w:rsid w:val="00B45873"/>
    <w:rsid w:val="00B52288"/>
    <w:rsid w:val="00B52C50"/>
    <w:rsid w:val="00B540D8"/>
    <w:rsid w:val="00B61E64"/>
    <w:rsid w:val="00B6232F"/>
    <w:rsid w:val="00B62BD4"/>
    <w:rsid w:val="00B63DB2"/>
    <w:rsid w:val="00B649EF"/>
    <w:rsid w:val="00B67E53"/>
    <w:rsid w:val="00B716F1"/>
    <w:rsid w:val="00B731F7"/>
    <w:rsid w:val="00B736DC"/>
    <w:rsid w:val="00B81108"/>
    <w:rsid w:val="00B81A07"/>
    <w:rsid w:val="00B82DAD"/>
    <w:rsid w:val="00B83FDF"/>
    <w:rsid w:val="00B915D2"/>
    <w:rsid w:val="00B915F3"/>
    <w:rsid w:val="00B96006"/>
    <w:rsid w:val="00BA096C"/>
    <w:rsid w:val="00BA30B0"/>
    <w:rsid w:val="00BA39F2"/>
    <w:rsid w:val="00BB0229"/>
    <w:rsid w:val="00BB0365"/>
    <w:rsid w:val="00BB2939"/>
    <w:rsid w:val="00BB4E48"/>
    <w:rsid w:val="00BC3549"/>
    <w:rsid w:val="00BC4D72"/>
    <w:rsid w:val="00BC4E62"/>
    <w:rsid w:val="00BC6389"/>
    <w:rsid w:val="00BD0172"/>
    <w:rsid w:val="00BD0237"/>
    <w:rsid w:val="00BD2376"/>
    <w:rsid w:val="00BE0C37"/>
    <w:rsid w:val="00BE1087"/>
    <w:rsid w:val="00BE17D0"/>
    <w:rsid w:val="00BE228B"/>
    <w:rsid w:val="00BE3A0B"/>
    <w:rsid w:val="00BE713B"/>
    <w:rsid w:val="00BF0B2B"/>
    <w:rsid w:val="00BF2E67"/>
    <w:rsid w:val="00BF4EF3"/>
    <w:rsid w:val="00BF6DB2"/>
    <w:rsid w:val="00C025DB"/>
    <w:rsid w:val="00C06195"/>
    <w:rsid w:val="00C06A55"/>
    <w:rsid w:val="00C07A70"/>
    <w:rsid w:val="00C1071E"/>
    <w:rsid w:val="00C1437E"/>
    <w:rsid w:val="00C23728"/>
    <w:rsid w:val="00C31398"/>
    <w:rsid w:val="00C31662"/>
    <w:rsid w:val="00C3188A"/>
    <w:rsid w:val="00C31B31"/>
    <w:rsid w:val="00C335FF"/>
    <w:rsid w:val="00C3587A"/>
    <w:rsid w:val="00C42120"/>
    <w:rsid w:val="00C42387"/>
    <w:rsid w:val="00C46C9C"/>
    <w:rsid w:val="00C46EB1"/>
    <w:rsid w:val="00C47DBB"/>
    <w:rsid w:val="00C556F4"/>
    <w:rsid w:val="00C57941"/>
    <w:rsid w:val="00C60C67"/>
    <w:rsid w:val="00C61908"/>
    <w:rsid w:val="00C6198B"/>
    <w:rsid w:val="00C632C7"/>
    <w:rsid w:val="00C63D67"/>
    <w:rsid w:val="00C67A39"/>
    <w:rsid w:val="00C70772"/>
    <w:rsid w:val="00C712A7"/>
    <w:rsid w:val="00C74A56"/>
    <w:rsid w:val="00C75C55"/>
    <w:rsid w:val="00C806C9"/>
    <w:rsid w:val="00C84296"/>
    <w:rsid w:val="00C85DE9"/>
    <w:rsid w:val="00C86622"/>
    <w:rsid w:val="00C87FA3"/>
    <w:rsid w:val="00C93FF5"/>
    <w:rsid w:val="00C94336"/>
    <w:rsid w:val="00CA2A57"/>
    <w:rsid w:val="00CA36A6"/>
    <w:rsid w:val="00CA4931"/>
    <w:rsid w:val="00CA5C5A"/>
    <w:rsid w:val="00CB123D"/>
    <w:rsid w:val="00CB4637"/>
    <w:rsid w:val="00CB4C32"/>
    <w:rsid w:val="00CC02B6"/>
    <w:rsid w:val="00CC4FDB"/>
    <w:rsid w:val="00CC57B1"/>
    <w:rsid w:val="00CD0DC3"/>
    <w:rsid w:val="00CD3733"/>
    <w:rsid w:val="00CD59A8"/>
    <w:rsid w:val="00CD5C3C"/>
    <w:rsid w:val="00CE04EB"/>
    <w:rsid w:val="00CE42E4"/>
    <w:rsid w:val="00CF0D0C"/>
    <w:rsid w:val="00CF24D1"/>
    <w:rsid w:val="00D06451"/>
    <w:rsid w:val="00D07083"/>
    <w:rsid w:val="00D07F51"/>
    <w:rsid w:val="00D102D3"/>
    <w:rsid w:val="00D10BCB"/>
    <w:rsid w:val="00D114FC"/>
    <w:rsid w:val="00D12954"/>
    <w:rsid w:val="00D1612F"/>
    <w:rsid w:val="00D17730"/>
    <w:rsid w:val="00D21EFF"/>
    <w:rsid w:val="00D23242"/>
    <w:rsid w:val="00D245EB"/>
    <w:rsid w:val="00D27964"/>
    <w:rsid w:val="00D27A3F"/>
    <w:rsid w:val="00D303DF"/>
    <w:rsid w:val="00D313C7"/>
    <w:rsid w:val="00D405F8"/>
    <w:rsid w:val="00D41DB7"/>
    <w:rsid w:val="00D435CD"/>
    <w:rsid w:val="00D4404C"/>
    <w:rsid w:val="00D4519E"/>
    <w:rsid w:val="00D47D64"/>
    <w:rsid w:val="00D517C2"/>
    <w:rsid w:val="00D55927"/>
    <w:rsid w:val="00D55AA8"/>
    <w:rsid w:val="00D55CA1"/>
    <w:rsid w:val="00D63601"/>
    <w:rsid w:val="00D6392A"/>
    <w:rsid w:val="00D64FC6"/>
    <w:rsid w:val="00D67CFE"/>
    <w:rsid w:val="00D71301"/>
    <w:rsid w:val="00D737C3"/>
    <w:rsid w:val="00D741DD"/>
    <w:rsid w:val="00D742D6"/>
    <w:rsid w:val="00D77D67"/>
    <w:rsid w:val="00D81645"/>
    <w:rsid w:val="00D81A53"/>
    <w:rsid w:val="00D82B4F"/>
    <w:rsid w:val="00D91079"/>
    <w:rsid w:val="00D9290F"/>
    <w:rsid w:val="00D9457B"/>
    <w:rsid w:val="00D962EE"/>
    <w:rsid w:val="00DA1369"/>
    <w:rsid w:val="00DA254C"/>
    <w:rsid w:val="00DA52AE"/>
    <w:rsid w:val="00DA68C3"/>
    <w:rsid w:val="00DA6B38"/>
    <w:rsid w:val="00DA6CF8"/>
    <w:rsid w:val="00DA6EC6"/>
    <w:rsid w:val="00DB1FBF"/>
    <w:rsid w:val="00DB2203"/>
    <w:rsid w:val="00DB2482"/>
    <w:rsid w:val="00DB3C57"/>
    <w:rsid w:val="00DB44A5"/>
    <w:rsid w:val="00DB4DA0"/>
    <w:rsid w:val="00DB6536"/>
    <w:rsid w:val="00DC1235"/>
    <w:rsid w:val="00DD00ED"/>
    <w:rsid w:val="00DD3064"/>
    <w:rsid w:val="00DD3910"/>
    <w:rsid w:val="00DD5764"/>
    <w:rsid w:val="00DE04BD"/>
    <w:rsid w:val="00DE2CA9"/>
    <w:rsid w:val="00DE2E76"/>
    <w:rsid w:val="00DE57D0"/>
    <w:rsid w:val="00DE64E1"/>
    <w:rsid w:val="00DF316C"/>
    <w:rsid w:val="00DF375D"/>
    <w:rsid w:val="00DF6E27"/>
    <w:rsid w:val="00DF76C5"/>
    <w:rsid w:val="00E0129D"/>
    <w:rsid w:val="00E01704"/>
    <w:rsid w:val="00E01736"/>
    <w:rsid w:val="00E04937"/>
    <w:rsid w:val="00E05856"/>
    <w:rsid w:val="00E05993"/>
    <w:rsid w:val="00E10684"/>
    <w:rsid w:val="00E1152E"/>
    <w:rsid w:val="00E11D3D"/>
    <w:rsid w:val="00E131B0"/>
    <w:rsid w:val="00E13538"/>
    <w:rsid w:val="00E153C9"/>
    <w:rsid w:val="00E20CD0"/>
    <w:rsid w:val="00E23C0C"/>
    <w:rsid w:val="00E23E44"/>
    <w:rsid w:val="00E257B6"/>
    <w:rsid w:val="00E26420"/>
    <w:rsid w:val="00E31B54"/>
    <w:rsid w:val="00E33401"/>
    <w:rsid w:val="00E34E46"/>
    <w:rsid w:val="00E361DB"/>
    <w:rsid w:val="00E3710E"/>
    <w:rsid w:val="00E374D3"/>
    <w:rsid w:val="00E4050E"/>
    <w:rsid w:val="00E40800"/>
    <w:rsid w:val="00E4142C"/>
    <w:rsid w:val="00E42153"/>
    <w:rsid w:val="00E422C3"/>
    <w:rsid w:val="00E46221"/>
    <w:rsid w:val="00E542ED"/>
    <w:rsid w:val="00E54CF9"/>
    <w:rsid w:val="00E55FAF"/>
    <w:rsid w:val="00E56CBD"/>
    <w:rsid w:val="00E6049D"/>
    <w:rsid w:val="00E60AD4"/>
    <w:rsid w:val="00E61C4B"/>
    <w:rsid w:val="00E628D8"/>
    <w:rsid w:val="00E64FC4"/>
    <w:rsid w:val="00E65BEA"/>
    <w:rsid w:val="00E7010E"/>
    <w:rsid w:val="00E70A5A"/>
    <w:rsid w:val="00E70ADB"/>
    <w:rsid w:val="00E72990"/>
    <w:rsid w:val="00E732D3"/>
    <w:rsid w:val="00E76BE0"/>
    <w:rsid w:val="00E81B6B"/>
    <w:rsid w:val="00E8205E"/>
    <w:rsid w:val="00E821D8"/>
    <w:rsid w:val="00E86007"/>
    <w:rsid w:val="00E86369"/>
    <w:rsid w:val="00E91BE7"/>
    <w:rsid w:val="00E91D7E"/>
    <w:rsid w:val="00E946A7"/>
    <w:rsid w:val="00EA1891"/>
    <w:rsid w:val="00EA3D95"/>
    <w:rsid w:val="00EA3DD6"/>
    <w:rsid w:val="00EA45A7"/>
    <w:rsid w:val="00EA5558"/>
    <w:rsid w:val="00EA75B5"/>
    <w:rsid w:val="00EB0E24"/>
    <w:rsid w:val="00EB2E44"/>
    <w:rsid w:val="00EB56C1"/>
    <w:rsid w:val="00EB57EB"/>
    <w:rsid w:val="00EB6311"/>
    <w:rsid w:val="00EC5A60"/>
    <w:rsid w:val="00ED0735"/>
    <w:rsid w:val="00EE04A0"/>
    <w:rsid w:val="00EE3E40"/>
    <w:rsid w:val="00EF0600"/>
    <w:rsid w:val="00EF2026"/>
    <w:rsid w:val="00EF5E43"/>
    <w:rsid w:val="00EF6563"/>
    <w:rsid w:val="00EF6907"/>
    <w:rsid w:val="00F025A4"/>
    <w:rsid w:val="00F0335E"/>
    <w:rsid w:val="00F04DE8"/>
    <w:rsid w:val="00F072DA"/>
    <w:rsid w:val="00F11415"/>
    <w:rsid w:val="00F11A19"/>
    <w:rsid w:val="00F12AE5"/>
    <w:rsid w:val="00F153DE"/>
    <w:rsid w:val="00F20137"/>
    <w:rsid w:val="00F225E7"/>
    <w:rsid w:val="00F23CAC"/>
    <w:rsid w:val="00F24732"/>
    <w:rsid w:val="00F250B0"/>
    <w:rsid w:val="00F27414"/>
    <w:rsid w:val="00F27E29"/>
    <w:rsid w:val="00F30330"/>
    <w:rsid w:val="00F35BB5"/>
    <w:rsid w:val="00F369DA"/>
    <w:rsid w:val="00F36AC1"/>
    <w:rsid w:val="00F40ADA"/>
    <w:rsid w:val="00F473A6"/>
    <w:rsid w:val="00F5034E"/>
    <w:rsid w:val="00F5498D"/>
    <w:rsid w:val="00F54B5B"/>
    <w:rsid w:val="00F60DEB"/>
    <w:rsid w:val="00F61A4E"/>
    <w:rsid w:val="00F6261E"/>
    <w:rsid w:val="00F67799"/>
    <w:rsid w:val="00F70A69"/>
    <w:rsid w:val="00F70FA6"/>
    <w:rsid w:val="00F8038A"/>
    <w:rsid w:val="00F8126C"/>
    <w:rsid w:val="00F820D2"/>
    <w:rsid w:val="00F82175"/>
    <w:rsid w:val="00F86327"/>
    <w:rsid w:val="00F9089F"/>
    <w:rsid w:val="00F92BF1"/>
    <w:rsid w:val="00FA3613"/>
    <w:rsid w:val="00FA37E4"/>
    <w:rsid w:val="00FA65DB"/>
    <w:rsid w:val="00FB22AE"/>
    <w:rsid w:val="00FB377E"/>
    <w:rsid w:val="00FB6439"/>
    <w:rsid w:val="00FC1181"/>
    <w:rsid w:val="00FC4A1F"/>
    <w:rsid w:val="00FD2C9B"/>
    <w:rsid w:val="00FD5889"/>
    <w:rsid w:val="00FD5DA4"/>
    <w:rsid w:val="00FD71D6"/>
    <w:rsid w:val="00FE0D04"/>
    <w:rsid w:val="00FE3F1B"/>
    <w:rsid w:val="00FE5A45"/>
    <w:rsid w:val="00FE603E"/>
    <w:rsid w:val="00FE6180"/>
    <w:rsid w:val="00FE7B4A"/>
    <w:rsid w:val="057A424D"/>
    <w:rsid w:val="066669CF"/>
    <w:rsid w:val="072825E9"/>
    <w:rsid w:val="07C55F09"/>
    <w:rsid w:val="091455DC"/>
    <w:rsid w:val="09FCF920"/>
    <w:rsid w:val="0BB77D75"/>
    <w:rsid w:val="0CCEEF7A"/>
    <w:rsid w:val="0DDA9E43"/>
    <w:rsid w:val="0E538FA8"/>
    <w:rsid w:val="12FDA75E"/>
    <w:rsid w:val="14E6A13E"/>
    <w:rsid w:val="14E96082"/>
    <w:rsid w:val="1854D53C"/>
    <w:rsid w:val="1BAD178F"/>
    <w:rsid w:val="1C4D622A"/>
    <w:rsid w:val="1F571925"/>
    <w:rsid w:val="1F76B2E6"/>
    <w:rsid w:val="227222A9"/>
    <w:rsid w:val="2530ABAF"/>
    <w:rsid w:val="26DE1F97"/>
    <w:rsid w:val="29AA381A"/>
    <w:rsid w:val="2AAB846D"/>
    <w:rsid w:val="2ACD770F"/>
    <w:rsid w:val="344A8CFC"/>
    <w:rsid w:val="34973770"/>
    <w:rsid w:val="38C8E078"/>
    <w:rsid w:val="398B9AF9"/>
    <w:rsid w:val="3C96E59C"/>
    <w:rsid w:val="3D9ED96E"/>
    <w:rsid w:val="416D29EC"/>
    <w:rsid w:val="4331B9CD"/>
    <w:rsid w:val="43D71904"/>
    <w:rsid w:val="454A37E5"/>
    <w:rsid w:val="454DA873"/>
    <w:rsid w:val="492387AC"/>
    <w:rsid w:val="49EE1969"/>
    <w:rsid w:val="4B3C010B"/>
    <w:rsid w:val="4B91C02A"/>
    <w:rsid w:val="4F556917"/>
    <w:rsid w:val="4FD6E4D1"/>
    <w:rsid w:val="539788EB"/>
    <w:rsid w:val="571D1870"/>
    <w:rsid w:val="5A774BD4"/>
    <w:rsid w:val="5D42A128"/>
    <w:rsid w:val="64DEC051"/>
    <w:rsid w:val="6574C548"/>
    <w:rsid w:val="690799D1"/>
    <w:rsid w:val="6B21E66D"/>
    <w:rsid w:val="6DBD96D2"/>
    <w:rsid w:val="6F99F6ED"/>
    <w:rsid w:val="6FF6F0C2"/>
    <w:rsid w:val="7067FB60"/>
    <w:rsid w:val="7101796E"/>
    <w:rsid w:val="7205F6D0"/>
    <w:rsid w:val="733A3F2A"/>
    <w:rsid w:val="74D7B8D3"/>
    <w:rsid w:val="768BD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5B59F3"/>
  <w15:docId w15:val="{E404926C-0CE6-4B98-AF03-793CACB7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3" w:unhideWhenUsed="1" w:qFormat="1"/>
    <w:lsdException w:name="List Number 3" w:semiHidden="1" w:uiPriority="13" w:unhideWhenUsed="1" w:qFormat="1"/>
    <w:lsdException w:name="List Number 4" w:semiHidden="1" w:uiPriority="13" w:unhideWhenUsed="1"/>
    <w:lsdException w:name="List Number 5" w:semiHidden="1" w:uiPriority="13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E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AD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51E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D59A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0533E"/>
    <w:pPr>
      <w:outlineLvl w:val="9"/>
    </w:pPr>
    <w:rPr>
      <w:lang w:eastAsia="da-DK"/>
    </w:rPr>
  </w:style>
  <w:style w:type="paragraph" w:styleId="TOC1">
    <w:name w:val="toc 1"/>
    <w:basedOn w:val="Normal"/>
    <w:next w:val="Normal"/>
    <w:autoRedefine/>
    <w:uiPriority w:val="39"/>
    <w:unhideWhenUsed/>
    <w:rsid w:val="00E70ADB"/>
    <w:pPr>
      <w:tabs>
        <w:tab w:val="right" w:leader="dot" w:pos="9628"/>
      </w:tabs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BF4E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3C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CFD"/>
  </w:style>
  <w:style w:type="paragraph" w:styleId="Footer">
    <w:name w:val="footer"/>
    <w:basedOn w:val="Normal"/>
    <w:link w:val="FooterChar"/>
    <w:uiPriority w:val="99"/>
    <w:unhideWhenUsed/>
    <w:rsid w:val="003E3C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CFD"/>
  </w:style>
  <w:style w:type="character" w:styleId="CommentReference">
    <w:name w:val="annotation reference"/>
    <w:basedOn w:val="DefaultParagraphFont"/>
    <w:uiPriority w:val="99"/>
    <w:semiHidden/>
    <w:unhideWhenUsed/>
    <w:rsid w:val="00234C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34C3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4C3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C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C3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65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6AC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qFormat/>
    <w:rsid w:val="00E3710E"/>
    <w:pPr>
      <w:spacing w:after="240" w:line="240" w:lineRule="atLeast"/>
    </w:pPr>
    <w:rPr>
      <w:rFonts w:ascii="Georgia" w:hAnsi="Georgia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3710E"/>
    <w:rPr>
      <w:rFonts w:ascii="Georgia" w:hAnsi="Georgia"/>
      <w:sz w:val="20"/>
      <w:szCs w:val="20"/>
    </w:rPr>
  </w:style>
  <w:style w:type="paragraph" w:styleId="ListNumber">
    <w:name w:val="List Number"/>
    <w:basedOn w:val="Normal"/>
    <w:uiPriority w:val="13"/>
    <w:unhideWhenUsed/>
    <w:qFormat/>
    <w:rsid w:val="00352DDE"/>
    <w:pPr>
      <w:numPr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2">
    <w:name w:val="List Number 2"/>
    <w:basedOn w:val="Normal"/>
    <w:uiPriority w:val="13"/>
    <w:unhideWhenUsed/>
    <w:qFormat/>
    <w:rsid w:val="00352DDE"/>
    <w:pPr>
      <w:numPr>
        <w:ilvl w:val="1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3">
    <w:name w:val="List Number 3"/>
    <w:basedOn w:val="Normal"/>
    <w:uiPriority w:val="13"/>
    <w:unhideWhenUsed/>
    <w:qFormat/>
    <w:rsid w:val="00352DDE"/>
    <w:pPr>
      <w:numPr>
        <w:ilvl w:val="2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4">
    <w:name w:val="List Number 4"/>
    <w:basedOn w:val="Normal"/>
    <w:uiPriority w:val="13"/>
    <w:unhideWhenUsed/>
    <w:rsid w:val="00352DDE"/>
    <w:pPr>
      <w:numPr>
        <w:ilvl w:val="3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5">
    <w:name w:val="List Number 5"/>
    <w:basedOn w:val="Normal"/>
    <w:uiPriority w:val="13"/>
    <w:unhideWhenUsed/>
    <w:rsid w:val="00352DDE"/>
    <w:pPr>
      <w:numPr>
        <w:ilvl w:val="4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Bullet">
    <w:name w:val="List Bullet"/>
    <w:basedOn w:val="Normal"/>
    <w:uiPriority w:val="99"/>
    <w:unhideWhenUsed/>
    <w:rsid w:val="004C491B"/>
    <w:pPr>
      <w:numPr>
        <w:numId w:val="24"/>
      </w:numPr>
      <w:contextualSpacing/>
    </w:pPr>
  </w:style>
  <w:style w:type="character" w:customStyle="1" w:styleId="Ulstomtale1">
    <w:name w:val="Uløst omtale1"/>
    <w:basedOn w:val="DefaultParagraphFont"/>
    <w:uiPriority w:val="99"/>
    <w:semiHidden/>
    <w:unhideWhenUsed/>
    <w:rsid w:val="00D4404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9282F"/>
    <w:pPr>
      <w:spacing w:after="0" w:line="240" w:lineRule="auto"/>
    </w:pPr>
  </w:style>
  <w:style w:type="character" w:customStyle="1" w:styleId="Ulstomtale2">
    <w:name w:val="Uløst omtale2"/>
    <w:basedOn w:val="DefaultParagraphFont"/>
    <w:uiPriority w:val="99"/>
    <w:semiHidden/>
    <w:unhideWhenUsed/>
    <w:rsid w:val="002659F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D1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E11D3D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BC354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9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sername@ku.d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hyperlink" Target="https://myaccount.microsoft.com/" TargetMode="External"/><Relationship Id="rId21" Type="http://schemas.openxmlformats.org/officeDocument/2006/relationships/image" Target="cid:image004.png@01DAA78C.43D9FAF0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myaccount.microsoft.com/" TargetMode="External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cid:image007.png@01DAA78D.091CA330" TargetMode="External"/><Relationship Id="rId28" Type="http://schemas.openxmlformats.org/officeDocument/2006/relationships/image" Target="cid:image010.png@01DAA78D.C97F4740" TargetMode="External"/><Relationship Id="rId36" Type="http://schemas.openxmlformats.org/officeDocument/2006/relationships/image" Target="media/image18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cid:image003.png@01DAA78C.43D9FAF0" TargetMode="External"/><Relationship Id="rId31" Type="http://schemas.openxmlformats.org/officeDocument/2006/relationships/image" Target="cid:image008.png@01DAA78E.349DC380" TargetMode="External"/><Relationship Id="rId44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sername@alumni.ku.d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about.ku.dk/organisation/administration/it/login-help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cid:image013.png@01DAA78E.349DC380" TargetMode="External"/><Relationship Id="rId46" Type="http://schemas.openxmlformats.org/officeDocument/2006/relationships/hyperlink" Target="https://kunet.ku.dk/others/help/IT-supportcenters-at-ucph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Customers\KU\Guides\Brugervejledning%20-%20skabelon%20-%20K&#248;benhavns%20Universit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-vejledning" ma:contentTypeID="0x010100B350D64C150DAD4CA6E29F2BEA8E936100EA6CFAD72CF16646B3325CD5776A3AE7" ma:contentTypeVersion="3" ma:contentTypeDescription="" ma:contentTypeScope="" ma:versionID="d8b50f998e8fbaab663d8fc258ca8a35">
  <xsd:schema xmlns:xsd="http://www.w3.org/2001/XMLSchema" xmlns:xs="http://www.w3.org/2001/XMLSchema" xmlns:p="http://schemas.microsoft.com/office/2006/metadata/properties" xmlns:ns2="cab2eac3-a34e-4f7c-8c93-d370f771d71f" xmlns:ns3="a9c21cd9-c4d6-46ab-aa0b-2425b1d0c963" targetNamespace="http://schemas.microsoft.com/office/2006/metadata/properties" ma:root="true" ma:fieldsID="6dde7f6ccfebf699d25e097ade99d5dc" ns2:_="" ns3:_="">
    <xsd:import namespace="cab2eac3-a34e-4f7c-8c93-d370f771d71f"/>
    <xsd:import namespace="a9c21cd9-c4d6-46ab-aa0b-2425b1d0c963"/>
    <xsd:element name="properties">
      <xsd:complexType>
        <xsd:sequence>
          <xsd:element name="documentManagement">
            <xsd:complexType>
              <xsd:all>
                <xsd:element ref="ns2:Anvendes_x0020_af" minOccurs="0"/>
                <xsd:element ref="ns2:Dokument_x0020_ID" minOccurs="0"/>
                <xsd:element ref="ns2:Dokumentansvarlig" minOccurs="0"/>
                <xsd:element ref="ns2:Dokumenttype" minOccurs="0"/>
                <xsd:element ref="ns2:Fakultet" minOccurs="0"/>
                <xsd:element ref="ns2:Fysisk_x0020_udstyr" minOccurs="0"/>
                <xsd:element ref="ns2:Handling" minOccurs="0"/>
                <xsd:element ref="ns2:IT_x0020_styresystem" minOccurs="0"/>
                <xsd:element ref="ns2:Masterkategori" minOccurs="0"/>
                <xsd:element ref="ns3:KUTargetGroupCode" minOccurs="0"/>
                <xsd:element ref="ns2:sidst_x0020_revideret" minOccurs="0"/>
                <xsd:element ref="ns2:Sprogversion" minOccurs="0"/>
                <xsd:element ref="ns2:Teknologi" minOccurs="0"/>
                <xsd:element ref="ns2:Tilsta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2eac3-a34e-4f7c-8c93-d370f771d71f" elementFormDefault="qualified">
    <xsd:import namespace="http://schemas.microsoft.com/office/2006/documentManagement/types"/>
    <xsd:import namespace="http://schemas.microsoft.com/office/infopath/2007/PartnerControls"/>
    <xsd:element name="Anvendes_x0020_af" ma:index="8" nillable="true" ma:displayName="Anvendes af" ma:description="Beskriver hvilken gruppe dokumentet er anvendeligt for" ma:internalName="Anvendes_x0020_af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nsat"/>
                    <xsd:enumeration value="Studerende"/>
                    <xsd:enumeration value="Abonnenter"/>
                    <xsd:enumeration value="Administratorer"/>
                    <xsd:enumeration value="Medlemmer"/>
                  </xsd:restriction>
                </xsd:simpleType>
              </xsd:element>
            </xsd:sequence>
          </xsd:extension>
        </xsd:complexContent>
      </xsd:complexType>
    </xsd:element>
    <xsd:element name="Dokument_x0020_ID" ma:index="9" nillable="true" ma:displayName="Dokument ID" ma:internalName="Dokument_x0020_ID">
      <xsd:simpleType>
        <xsd:restriction base="dms:Text">
          <xsd:maxLength value="255"/>
        </xsd:restriction>
      </xsd:simpleType>
    </xsd:element>
    <xsd:element name="Dokumentansvarlig" ma:index="10" nillable="true" ma:displayName="Dokumentansvarlig" ma:list="UserInfo" ma:SharePointGroup="0" ma:internalName="Dokumentansvarlig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enttype" ma:index="11" nillable="true" ma:displayName="Dokumenttype" ma:default="Vejledning" ma:description="Hvilken genre falder dokumentet ind under?" ma:format="Dropdown" ma:internalName="Dokumenttype" ma:readOnly="false">
      <xsd:simpleType>
        <xsd:restriction base="dms:Choice">
          <xsd:enumeration value="Vejledning"/>
          <xsd:enumeration value="SLA"/>
          <xsd:enumeration value="Vejviser/kort"/>
          <xsd:enumeration value="Ofte stillede spørgsmål"/>
          <xsd:enumeration value="Politik"/>
          <xsd:enumeration value="Produktblad"/>
          <xsd:enumeration value="formular"/>
          <xsd:enumeration value="Interne vejledninger (IT guide)"/>
        </xsd:restriction>
      </xsd:simpleType>
    </xsd:element>
    <xsd:element name="Fakultet" ma:index="12" nillable="true" ma:displayName="Fakulteter" ma:description="Hvilke fakulteter bruges dokumentet af?" ma:internalName="Fakulte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aelles"/>
                    <xsd:enumeration value="FA"/>
                    <xsd:enumeration value="HUM"/>
                    <xsd:enumeration value="JUR"/>
                    <xsd:enumeration value="SAMF"/>
                    <xsd:enumeration value="SCIENCE"/>
                    <xsd:enumeration value="SUND"/>
                    <xsd:enumeration value="TEO"/>
                  </xsd:restriction>
                </xsd:simpleType>
              </xsd:element>
            </xsd:sequence>
          </xsd:extension>
        </xsd:complexContent>
      </xsd:complexType>
    </xsd:element>
    <xsd:element name="Fysisk_x0020_udstyr" ma:index="13" nillable="true" ma:displayName="Fysisk IT udstyr" ma:internalName="Fysisk_x0020_udsty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V-udstyr"/>
                    <xsd:enumeration value="hjemmearbejdsplads"/>
                    <xsd:enumeration value="ID-kort"/>
                    <xsd:enumeration value="iPad"/>
                    <xsd:enumeration value="iPhone"/>
                    <xsd:enumeration value="Mac"/>
                    <xsd:enumeration value="mobiltelefon"/>
                    <xsd:enumeration value="PC"/>
                    <xsd:enumeration value="Printer"/>
                    <xsd:enumeration value="Projektor"/>
                    <xsd:enumeration value="Video konference"/>
                  </xsd:restriction>
                </xsd:simpleType>
              </xsd:element>
            </xsd:sequence>
          </xsd:extension>
        </xsd:complexContent>
      </xsd:complexType>
    </xsd:element>
    <xsd:element name="Handling" ma:index="14" nillable="true" ma:displayName="Handling" ma:description="hvilken handling skal udføres?" ma:internalName="Handl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onnement (redigering)"/>
                    <xsd:enumeration value="Adgang"/>
                    <xsd:enumeration value="Afinstallation"/>
                    <xsd:enumeration value="Backup af data"/>
                    <xsd:enumeration value="benyt beregningsserver"/>
                    <xsd:enumeration value="beskyt"/>
                    <xsd:enumeration value="Bestilling"/>
                    <xsd:enumeration value="booking"/>
                    <xsd:enumeration value="bortskaffelse"/>
                    <xsd:enumeration value="Brugerrettigheder/roller (redigering af)"/>
                    <xsd:enumeration value="domæne (selv-administration af)"/>
                    <xsd:enumeration value="export af data"/>
                    <xsd:enumeration value="fejlmeld"/>
                    <xsd:enumeration value="Fjernadgang"/>
                    <xsd:enumeration value="Fjernundervisning"/>
                    <xsd:enumeration value="Fjernundervisning fra Campus"/>
                    <xsd:enumeration value="Flytning"/>
                    <xsd:enumeration value="Funktionspostkasse (tilføj/opret/administrer)"/>
                    <xsd:enumeration value="import af data"/>
                    <xsd:enumeration value="Indkøb"/>
                    <xsd:enumeration value="Installation"/>
                    <xsd:enumeration value="konfiguration"/>
                    <xsd:enumeration value="Kontakt"/>
                    <xsd:enumeration value="Kopier"/>
                    <xsd:enumeration value="Kryptering"/>
                    <xsd:enumeration value="login"/>
                    <xsd:enumeration value="Multimedieskat"/>
                    <xsd:enumeration value="passwordskift"/>
                    <xsd:enumeration value="Print"/>
                    <xsd:enumeration value="Projector (brug af)"/>
                    <xsd:enumeration value="redigering"/>
                    <xsd:enumeration value="registrering"/>
                    <xsd:enumeration value="Scan til Mail"/>
                    <xsd:enumeration value="Send til Eboks"/>
                    <xsd:enumeration value="Spamfilter administration"/>
                    <xsd:enumeration value="synkronisering"/>
                    <xsd:enumeration value="søg driftsinformation"/>
                    <xsd:enumeration value="Tilpasning"/>
                    <xsd:enumeration value="Projector (brug af)"/>
                    <xsd:enumeration value="Vejledningssamling (se)"/>
                    <xsd:enumeration value="Ændre sprog"/>
                  </xsd:restriction>
                </xsd:simpleType>
              </xsd:element>
            </xsd:sequence>
          </xsd:extension>
        </xsd:complexContent>
      </xsd:complexType>
    </xsd:element>
    <xsd:element name="IT_x0020_styresystem" ma:index="15" nillable="true" ma:displayName="IT styresystem" ma:default="Windows" ma:description="Hvilket styresystem er vejledningen rettet imod?" ma:internalName="IT_x0020_styre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indows"/>
                    <xsd:enumeration value="OSX/Mac"/>
                    <xsd:enumeration value="Linux"/>
                    <xsd:enumeration value="iOS"/>
                    <xsd:enumeration value="Android"/>
                  </xsd:restriction>
                </xsd:simpleType>
              </xsd:element>
            </xsd:sequence>
          </xsd:extension>
        </xsd:complexContent>
      </xsd:complexType>
    </xsd:element>
    <xsd:element name="Masterkategori" ma:index="16" nillable="true" ma:displayName="Masterkategori" ma:description="Angiver hvilken side/venstre menu punkt som vejledningen bliver brugt under." ma:internalName="Masterkategor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icrosoft 365"/>
                    <xsd:enumeration value="Netværk og eduroam"/>
                    <xsd:enumeration value="Pc og software"/>
                    <xsd:enumeration value="kopi og print"/>
                    <xsd:enumeration value="id kort"/>
                    <xsd:enumeration value="IT og fagsystemer"/>
                    <xsd:enumeration value="KU mail / outlook"/>
                    <xsd:enumeration value="eduroam / Wi-Fi"/>
                    <xsd:enumeration value="Lync / Skype / telefon"/>
                    <xsd:enumeration value="IT sikkerhed"/>
                    <xsd:enumeration value="KUcomputer"/>
                    <xsd:enumeration value="IT dashboard"/>
                    <xsd:enumeration value="SCIENCE PC"/>
                    <xsd:enumeration value="Software (SCIENCE)"/>
                    <xsd:enumeration value="VPN, Webfile og anden fjernadgang (SCIENCE)"/>
                    <xsd:enumeration value="Onedrive"/>
                    <xsd:enumeration value="IT til forskning (SCIENCE)"/>
                    <xsd:enumeration value="Inforskærme på CSS (SAMF)"/>
                    <xsd:enumeration value="AV support  (HUM)"/>
                    <xsd:enumeration value="Virtuelle møder  (HUM)"/>
                    <xsd:enumeration value="Programmer (HUM)"/>
                    <xsd:enumeration value="iPad (HUM)"/>
                    <xsd:enumeration value="Videokonference (SUND)"/>
                    <xsd:enumeration value="Hjælp til SUND ansatte"/>
                    <xsd:enumeration value="Office til iPad (SUND)"/>
                    <xsd:enumeration value="VPN (SUND)"/>
                    <xsd:enumeration value="Installation fra software biblioteket (SUND)"/>
                    <xsd:enumeration value="Informationssikkerhed"/>
                    <xsd:enumeration value="Forsknings-IT"/>
                    <xsd:enumeration value="VPN"/>
                  </xsd:restriction>
                </xsd:simpleType>
              </xsd:element>
            </xsd:sequence>
          </xsd:extension>
        </xsd:complexContent>
      </xsd:complexType>
    </xsd:element>
    <xsd:element name="sidst_x0020_revideret" ma:index="18" nillable="true" ma:displayName="sidst revideret" ma:format="DateOnly" ma:internalName="sidst_x0020_revideret">
      <xsd:simpleType>
        <xsd:restriction base="dms:DateTime"/>
      </xsd:simpleType>
    </xsd:element>
    <xsd:element name="Sprogversion" ma:index="19" nillable="true" ma:displayName="Sprogversion" ma:format="RadioButtons" ma:internalName="Sprogversion">
      <xsd:simpleType>
        <xsd:restriction base="dms:Choice">
          <xsd:enumeration value="dansk"/>
          <xsd:enumeration value="engelsk"/>
        </xsd:restriction>
      </xsd:simpleType>
    </xsd:element>
    <xsd:element name="Teknologi" ma:index="20" nillable="true" ma:displayName="Teknologi" ma:internalName="Teknolog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K"/>
                    <xsd:enumeration value="ADSL"/>
                    <xsd:enumeration value="AIP (Azure Information Protection)"/>
                    <xsd:enumeration value="APM Siteray"/>
                    <xsd:enumeration value="ATP (Advanced Threat Protection)"/>
                    <xsd:enumeration value="AV udstyr på Campus"/>
                    <xsd:enumeration value="beregningsserver"/>
                    <xsd:enumeration value="Bluewhale"/>
                    <xsd:enumeration value="CMS"/>
                    <xsd:enumeration value="Curis"/>
                    <xsd:enumeration value="Danmarks Statistik"/>
                    <xsd:enumeration value="Discoverer"/>
                    <xsd:enumeration value="Domæne"/>
                    <xsd:enumeration value="Eboks"/>
                    <xsd:enumeration value="eduroam"/>
                    <xsd:enumeration value="Endnote"/>
                    <xsd:enumeration value="Filserver"/>
                    <xsd:enumeration value="Follow-Me print"/>
                    <xsd:enumeration value="GAMS"/>
                    <xsd:enumeration value="Gauss"/>
                    <xsd:enumeration value="HDtools"/>
                    <xsd:enumeration value="Heimdal (admin)"/>
                    <xsd:enumeration value="IDM"/>
                    <xsd:enumeration value="Kongelige Bib"/>
                    <xsd:enumeration value="KUcomputer"/>
                    <xsd:enumeration value="KU IdM"/>
                    <xsd:enumeration value="KU skabeloner"/>
                    <xsd:enumeration value="KUforms"/>
                    <xsd:enumeration value="KUguest"/>
                    <xsd:enumeration value="KUmail"/>
                    <xsd:enumeration value="KUnet"/>
                    <xsd:enumeration value="Labnet"/>
                    <xsd:enumeration value="Lync'"/>
                    <xsd:enumeration value="M365"/>
                    <xsd:enumeration value="Mailman 3"/>
                    <xsd:enumeration value="Mathematica"/>
                    <xsd:enumeration value="Matlab"/>
                    <xsd:enumeration value="MaxiConnect"/>
                    <xsd:enumeration value="Microsoft Defender"/>
                    <xsd:enumeration value="MitID Erhverv"/>
                    <xsd:enumeration value="Multi Faktor autentificering (MFA)"/>
                    <xsd:enumeration value="Navision stat"/>
                    <xsd:enumeration value="Netværksdrev"/>
                    <xsd:enumeration value="Nvivo"/>
                    <xsd:enumeration value="Office"/>
                    <xsd:enumeration value="Offline files"/>
                    <xsd:enumeration value="OneDrive"/>
                    <xsd:enumeration value="Outlook"/>
                    <xsd:enumeration value="Oxmetrics"/>
                    <xsd:enumeration value="Passwordmanager"/>
                    <xsd:enumeration value="Print"/>
                    <xsd:enumeration value="Pronestor"/>
                    <xsd:enumeration value="RATS"/>
                    <xsd:enumeration value="RDP/Remote desktop"/>
                    <xsd:enumeration value="Refnote"/>
                    <xsd:enumeration value="RejsUD"/>
                    <xsd:enumeration value="Remote Connection"/>
                    <xsd:enumeration value="SAS"/>
                    <xsd:enumeration value="Scanpas"/>
                    <xsd:enumeration value="S-drev"/>
                    <xsd:enumeration value="Skype for business"/>
                    <xsd:enumeration value="Software bibliotek"/>
                    <xsd:enumeration value="Solidus / Callcenter"/>
                    <xsd:enumeration value="Sophos"/>
                    <xsd:enumeration value="SPSS"/>
                    <xsd:enumeration value="SSH/SecureShell"/>
                    <xsd:enumeration value="Stata"/>
                    <xsd:enumeration value="SFTP.KU.DK"/>
                    <xsd:enumeration value="SWP"/>
                    <xsd:enumeration value="Syllabus"/>
                    <xsd:enumeration value="Tableau"/>
                    <xsd:enumeration value="Teams"/>
                    <xsd:enumeration value="Thunderbird"/>
                    <xsd:enumeration value="VPN"/>
                    <xsd:enumeration value="Webdrive"/>
                    <xsd:enumeration value="Webfile"/>
                    <xsd:enumeration value="Webmail"/>
                    <xsd:enumeration value="Webprint"/>
                    <xsd:enumeration value="Workzone"/>
                    <xsd:enumeration value="ZOOM"/>
                    <xsd:enumeration value="ØSS"/>
                  </xsd:restriction>
                </xsd:simpleType>
              </xsd:element>
            </xsd:sequence>
          </xsd:extension>
        </xsd:complexContent>
      </xsd:complexType>
    </xsd:element>
    <xsd:element name="Tilstand" ma:index="21" nillable="true" ma:displayName="Tilstand" ma:format="Dropdown" ma:internalName="Tilstand">
      <xsd:simpleType>
        <xsd:restriction base="dms:Choice">
          <xsd:enumeration value="gyldig"/>
          <xsd:enumeration value="historisk"/>
          <xsd:enumeration value="internt"/>
          <xsd:enumeration value="til revision"/>
          <xsd:enumeration value="under udarbejdels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21cd9-c4d6-46ab-aa0b-2425b1d0c963" elementFormDefault="qualified">
    <xsd:import namespace="http://schemas.microsoft.com/office/2006/documentManagement/types"/>
    <xsd:import namespace="http://schemas.microsoft.com/office/infopath/2007/PartnerControls"/>
    <xsd:element name="KUTargetGroupCode" ma:index="17" nillable="true" ma:displayName="Målgruppe" ma:internalName="KUTargetGroupCod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Fakultet xmlns="cab2eac3-a34e-4f7c-8c93-d370f771d71f">
      <Value>Faelles</Value>
    </Fakultet>
    <IT_x0020_styresystem xmlns="cab2eac3-a34e-4f7c-8c93-d370f771d71f">
      <Value>Windows</Value>
      <Value>OSX/Mac</Value>
      <Value>Linux</Value>
      <Value>iOS</Value>
      <Value>Android</Value>
    </IT_x0020_styresystem>
    <Dokumenttype xmlns="cab2eac3-a34e-4f7c-8c93-d370f771d71f">Vejledning</Dokumenttype>
    <Masterkategori xmlns="cab2eac3-a34e-4f7c-8c93-d370f771d71f">
      <Value>IT sikkerhed</Value>
    </Masterkategori>
    <KUTargetGroupCode xmlns="a9c21cd9-c4d6-46ab-aa0b-2425b1d0c963">,j,xcd,</KUTargetGroupCode>
    <Anvendes_x0020_af xmlns="cab2eac3-a34e-4f7c-8c93-d370f771d71f">
      <Value>Ansat</Value>
      <Value>Studerende</Value>
    </Anvendes_x0020_af>
    <Dokumentansvarlig xmlns="cab2eac3-a34e-4f7c-8c93-d370f771d71f">
      <UserInfo>
        <DisplayName>Bettine Værum Christiansen</DisplayName>
        <AccountId>62223</AccountId>
        <AccountType/>
      </UserInfo>
    </Dokumentansvarlig>
    <sidst_x0020_revideret xmlns="cab2eac3-a34e-4f7c-8c93-d370f771d71f">2023-06-11T22:00:00+00:00</sidst_x0020_revideret>
    <Dokument_x0020_ID xmlns="cab2eac3-a34e-4f7c-8c93-d370f771d71f">F150</Dokument_x0020_ID>
    <Tilstand xmlns="cab2eac3-a34e-4f7c-8c93-d370f771d71f">gyldig</Tilstand>
    <Handling xmlns="cab2eac3-a34e-4f7c-8c93-d370f771d71f">
      <Value>Installation</Value>
      <Value>login</Value>
      <Value>registrering</Value>
    </Handling>
    <Fysisk_x0020_udstyr xmlns="cab2eac3-a34e-4f7c-8c93-d370f771d71f">
      <Value>iPad</Value>
      <Value>iPhone</Value>
      <Value>Mac</Value>
      <Value>mobiltelefon</Value>
      <Value>PC</Value>
    </Fysisk_x0020_udstyr>
    <Teknologi xmlns="cab2eac3-a34e-4f7c-8c93-d370f771d71f">
      <Value>Multi Faktor autentificering (MFA)</Value>
    </Teknologi>
    <Sprogversion xmlns="cab2eac3-a34e-4f7c-8c93-d370f771d71f">dansk</Sprogversion>
  </documentManagement>
</p:properties>
</file>

<file path=customXml/itemProps1.xml><?xml version="1.0" encoding="utf-8"?>
<ds:datastoreItem xmlns:ds="http://schemas.openxmlformats.org/officeDocument/2006/customXml" ds:itemID="{3F244F51-37A6-4DF3-A72B-9AC41EBD7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2145D-3F59-47B4-B197-E0A07C1660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137F35-D6AE-4899-803E-855B22604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2eac3-a34e-4f7c-8c93-d370f771d71f"/>
    <ds:schemaRef ds:uri="a9c21cd9-c4d6-46ab-aa0b-2425b1d0c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513758-73AD-4ACB-8F31-08DAC353C86C}">
  <ds:schemaRefs>
    <ds:schemaRef ds:uri="http://schemas.microsoft.com/office/2006/metadata/properties"/>
    <ds:schemaRef ds:uri="cab2eac3-a34e-4f7c-8c93-d370f771d71f"/>
    <ds:schemaRef ds:uri="a9c21cd9-c4d6-46ab-aa0b-2425b1d0c963"/>
  </ds:schemaRefs>
</ds:datastoreItem>
</file>

<file path=docMetadata/LabelInfo.xml><?xml version="1.0" encoding="utf-8"?>
<clbl:labelList xmlns:clbl="http://schemas.microsoft.com/office/2020/mipLabelMetadata">
  <clbl:label id="{6a2630e2-1ac5-455e-8217-0156b1936a76}" enabled="1" method="Standard" siteId="{a3927f91-cda1-4696-af89-8c9f1ceffa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Brugervejledning - skabelon - Københavns Universitet.dotx</Template>
  <TotalTime>6</TotalTime>
  <Pages>7</Pages>
  <Words>1329</Words>
  <Characters>6744</Characters>
  <Application>Microsoft Office Word</Application>
  <DocSecurity>0</DocSecurity>
  <Lines>749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To-faktor-godkendelse med NetIQ-app</vt:lpstr>
      <vt:lpstr>To-faktor-godkendelse med NetIQ-app</vt:lpstr>
    </vt:vector>
  </TitlesOfParts>
  <Company>University of Copenhagen</Company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To-faktor-godkendelse med NetIQ-app</dc:title>
  <dc:subject/>
  <dc:creator>Bettine Værum Christiansen</dc:creator>
  <cp:keywords/>
  <dc:description/>
  <cp:lastModifiedBy>Bettine Værum Christiansen</cp:lastModifiedBy>
  <cp:revision>2</cp:revision>
  <dcterms:created xsi:type="dcterms:W3CDTF">2024-12-10T10:23:00Z</dcterms:created>
  <dcterms:modified xsi:type="dcterms:W3CDTF">2024-12-10T10:23:00Z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0x010100B350D64C150DAD4CA6E29F2BEA8E936100EA6CFAD72CF16646B3325CD5776A3AE7</vt:lpwstr>
  </property>
  <property fmtid="{D5CDD505-2E9C-101B-9397-08002B2CF9AE}" pid="3" name="Order">
    <vt:r8>143100</vt:r8>
  </property>
  <property fmtid="{D5CDD505-2E9C-101B-9397-08002B2CF9AE}" pid="4" name="URL">
    <vt:lpwstr/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ntentRemapped">
    <vt:lpwstr>true</vt:lpwstr>
  </property>
  <property fmtid="{D5CDD505-2E9C-101B-9397-08002B2CF9AE}" pid="8" name="MSIP_Label_6a2630e2-1ac5-455e-8217-0156b1936a76_Enabled">
    <vt:lpwstr>true</vt:lpwstr>
  </property>
  <property fmtid="{D5CDD505-2E9C-101B-9397-08002B2CF9AE}" pid="9" name="MSIP_Label_6a2630e2-1ac5-455e-8217-0156b1936a76_SetDate">
    <vt:lpwstr>2020-11-13T08:44:41Z</vt:lpwstr>
  </property>
  <property fmtid="{D5CDD505-2E9C-101B-9397-08002B2CF9AE}" pid="10" name="MSIP_Label_6a2630e2-1ac5-455e-8217-0156b1936a76_Method">
    <vt:lpwstr>Standard</vt:lpwstr>
  </property>
  <property fmtid="{D5CDD505-2E9C-101B-9397-08002B2CF9AE}" pid="11" name="MSIP_Label_6a2630e2-1ac5-455e-8217-0156b1936a76_Name">
    <vt:lpwstr>Notclass</vt:lpwstr>
  </property>
  <property fmtid="{D5CDD505-2E9C-101B-9397-08002B2CF9AE}" pid="12" name="MSIP_Label_6a2630e2-1ac5-455e-8217-0156b1936a76_SiteId">
    <vt:lpwstr>a3927f91-cda1-4696-af89-8c9f1ceffa91</vt:lpwstr>
  </property>
  <property fmtid="{D5CDD505-2E9C-101B-9397-08002B2CF9AE}" pid="13" name="MSIP_Label_6a2630e2-1ac5-455e-8217-0156b1936a76_ActionId">
    <vt:lpwstr>9cb61188-7836-4568-9c8d-0b01daa68906</vt:lpwstr>
  </property>
  <property fmtid="{D5CDD505-2E9C-101B-9397-08002B2CF9AE}" pid="14" name="MSIP_Label_6a2630e2-1ac5-455e-8217-0156b1936a76_ContentBits">
    <vt:lpwstr>0</vt:lpwstr>
  </property>
  <property fmtid="{D5CDD505-2E9C-101B-9397-08002B2CF9AE}" pid="15" name="sdDocumentDate">
    <vt:lpwstr>44846</vt:lpwstr>
  </property>
  <property fmtid="{D5CDD505-2E9C-101B-9397-08002B2CF9AE}" pid="16" name="SD_IntegrationInfoAdded">
    <vt:bool>true</vt:bool>
  </property>
  <property fmtid="{D5CDD505-2E9C-101B-9397-08002B2CF9AE}" pid="17" name="MediaServiceImageTags">
    <vt:lpwstr/>
  </property>
</Properties>
</file>