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CAC8B" w14:textId="758BC1BA" w:rsidR="0059282F" w:rsidRPr="005F6D79" w:rsidRDefault="005F6D79" w:rsidP="005641DD">
      <w:pPr>
        <w:pStyle w:val="Heading1"/>
        <w:jc w:val="center"/>
        <w:rPr>
          <w:sz w:val="32"/>
          <w:szCs w:val="32"/>
          <w:lang w:val="en-US"/>
        </w:rPr>
      </w:pPr>
      <w:r w:rsidRPr="005F6D79">
        <w:rPr>
          <w:sz w:val="32"/>
          <w:szCs w:val="32"/>
          <w:lang w:val="en-US"/>
        </w:rPr>
        <w:t>Multi Factor Authentication with NetIQ app</w:t>
      </w:r>
    </w:p>
    <w:p w14:paraId="2ED5C794" w14:textId="1AAC727C" w:rsidR="005159C2" w:rsidRPr="00740324" w:rsidRDefault="00740324" w:rsidP="000B0F19">
      <w:pPr>
        <w:rPr>
          <w:rFonts w:ascii="Calibri" w:hAnsi="Calibri" w:cs="Calibri"/>
          <w:sz w:val="20"/>
          <w:szCs w:val="20"/>
          <w:lang w:val="en-US"/>
        </w:rPr>
      </w:pPr>
      <w:bookmarkStart w:id="0" w:name="_Toc164851677"/>
      <w:r w:rsidRPr="00740324">
        <w:rPr>
          <w:rFonts w:ascii="Calibri" w:hAnsi="Calibri" w:cs="Calibri"/>
          <w:color w:val="0D0D0D"/>
          <w:sz w:val="20"/>
          <w:szCs w:val="20"/>
          <w:shd w:val="clear" w:color="auto" w:fill="FFFFFF"/>
          <w:lang w:val="en-US"/>
        </w:rPr>
        <w:t>You need to use two-factor authentication after your first login at the University of Copenhagen. The first time you log in to a Microsoft program (e.g., Word, Excel, and Teams)</w:t>
      </w:r>
      <w:r w:rsidR="005C6DDF">
        <w:rPr>
          <w:rFonts w:ascii="Calibri" w:hAnsi="Calibri" w:cs="Calibri"/>
          <w:color w:val="0D0D0D"/>
          <w:sz w:val="20"/>
          <w:szCs w:val="20"/>
          <w:shd w:val="clear" w:color="auto" w:fill="FFFFFF"/>
          <w:lang w:val="en-US"/>
        </w:rPr>
        <w:t xml:space="preserve"> or webmail</w:t>
      </w:r>
      <w:r w:rsidRPr="00740324">
        <w:rPr>
          <w:rFonts w:ascii="Calibri" w:hAnsi="Calibri" w:cs="Calibri"/>
          <w:color w:val="0D0D0D"/>
          <w:sz w:val="20"/>
          <w:szCs w:val="20"/>
          <w:shd w:val="clear" w:color="auto" w:fill="FFFFFF"/>
          <w:lang w:val="en-US"/>
        </w:rPr>
        <w:t>, you will be asked to choose a two-factor authentication method. You can choose between Microsoft Authenticator, the NetIQ app</w:t>
      </w:r>
      <w:r w:rsidRPr="00FD0721">
        <w:rPr>
          <w:rFonts w:ascii="Calibri" w:hAnsi="Calibri" w:cs="Calibri"/>
          <w:color w:val="0D0D0D"/>
          <w:sz w:val="20"/>
          <w:szCs w:val="20"/>
          <w:shd w:val="clear" w:color="auto" w:fill="FFFFFF"/>
          <w:lang w:val="en-US"/>
        </w:rPr>
        <w:t>, or a Security Key (for students)/</w:t>
      </w:r>
      <w:proofErr w:type="spellStart"/>
      <w:r w:rsidRPr="00FD0721">
        <w:rPr>
          <w:rFonts w:ascii="Calibri" w:hAnsi="Calibri" w:cs="Calibri"/>
          <w:color w:val="0D0D0D"/>
          <w:sz w:val="20"/>
          <w:szCs w:val="20"/>
          <w:shd w:val="clear" w:color="auto" w:fill="FFFFFF"/>
          <w:lang w:val="en-US"/>
        </w:rPr>
        <w:t>Yubikey</w:t>
      </w:r>
      <w:proofErr w:type="spellEnd"/>
      <w:r w:rsidRPr="00FD0721">
        <w:rPr>
          <w:rFonts w:ascii="Calibri" w:hAnsi="Calibri" w:cs="Calibri"/>
          <w:color w:val="0D0D0D"/>
          <w:sz w:val="20"/>
          <w:szCs w:val="20"/>
          <w:shd w:val="clear" w:color="auto" w:fill="FFFFFF"/>
          <w:lang w:val="en-US"/>
        </w:rPr>
        <w:t xml:space="preserve"> (for staff).</w:t>
      </w:r>
    </w:p>
    <w:bookmarkEnd w:id="0"/>
    <w:p w14:paraId="6B0BC9A4" w14:textId="79990CD9" w:rsidR="00511FBC" w:rsidRPr="009D38B9" w:rsidRDefault="005F6D79" w:rsidP="005F6D79">
      <w:pPr>
        <w:rPr>
          <w:rFonts w:ascii="Calibri" w:hAnsi="Calibri" w:cs="Calibri"/>
          <w:sz w:val="20"/>
          <w:szCs w:val="20"/>
          <w:lang w:val="en-US"/>
        </w:rPr>
      </w:pPr>
      <w:r w:rsidRPr="009D38B9">
        <w:rPr>
          <w:rFonts w:ascii="Calibri" w:hAnsi="Calibri" w:cs="Calibri"/>
          <w:sz w:val="20"/>
          <w:szCs w:val="20"/>
          <w:lang w:val="en-US"/>
        </w:rPr>
        <w:t xml:space="preserve">This guide will help you install the </w:t>
      </w:r>
      <w:r w:rsidRPr="009D38B9">
        <w:rPr>
          <w:rFonts w:ascii="Calibri" w:hAnsi="Calibri" w:cs="Calibri"/>
          <w:b/>
          <w:bCs/>
          <w:sz w:val="20"/>
          <w:szCs w:val="20"/>
          <w:lang w:val="en-US"/>
        </w:rPr>
        <w:t>NetIQ app</w:t>
      </w:r>
      <w:r w:rsidRPr="009D38B9">
        <w:rPr>
          <w:rFonts w:ascii="Calibri" w:hAnsi="Calibri" w:cs="Calibri"/>
          <w:sz w:val="20"/>
          <w:szCs w:val="20"/>
          <w:lang w:val="en-US"/>
        </w:rPr>
        <w:t>.</w:t>
      </w:r>
      <w:r w:rsidR="00511FBC" w:rsidRPr="009D38B9">
        <w:rPr>
          <w:rFonts w:ascii="Calibri" w:hAnsi="Calibri" w:cs="Calibri"/>
          <w:sz w:val="20"/>
          <w:szCs w:val="20"/>
          <w:lang w:val="en-US"/>
        </w:rPr>
        <w:br/>
      </w:r>
      <w:r w:rsidR="00511FBC" w:rsidRPr="009D38B9">
        <w:rPr>
          <w:rFonts w:ascii="Calibri" w:hAnsi="Calibri" w:cs="Calibri"/>
          <w:color w:val="0D0D0D"/>
          <w:sz w:val="20"/>
          <w:szCs w:val="20"/>
          <w:shd w:val="clear" w:color="auto" w:fill="FFFFFF"/>
          <w:lang w:val="en-US"/>
        </w:rPr>
        <w:t>Smartphone/tablet must have Android</w:t>
      </w:r>
      <w:r w:rsidR="00511FBC" w:rsidRPr="009D38B9">
        <w:rPr>
          <w:rFonts w:ascii="Calibri" w:hAnsi="Calibri" w:cs="Calibri"/>
          <w:sz w:val="20"/>
          <w:szCs w:val="20"/>
          <w:lang w:val="en-US"/>
        </w:rPr>
        <w:t xml:space="preserve"> 10 eller iOS 11.</w:t>
      </w:r>
    </w:p>
    <w:p w14:paraId="33C82744" w14:textId="1E841631" w:rsidR="00740324" w:rsidRPr="001E1F9D" w:rsidRDefault="00740324" w:rsidP="005F6D79">
      <w:pPr>
        <w:rPr>
          <w:rFonts w:ascii="Calibri" w:hAnsi="Calibri" w:cs="Calibri"/>
          <w:b/>
          <w:bCs/>
          <w:sz w:val="20"/>
          <w:szCs w:val="20"/>
          <w:lang w:val="en-US"/>
        </w:rPr>
      </w:pPr>
      <w:r w:rsidRPr="001E1F9D">
        <w:rPr>
          <w:rFonts w:ascii="Calibri" w:hAnsi="Calibri" w:cs="Calibri"/>
          <w:b/>
          <w:bCs/>
          <w:sz w:val="20"/>
          <w:szCs w:val="20"/>
          <w:lang w:val="en-US"/>
        </w:rPr>
        <w:t>Start by installing the NetIQ app. See below. If you have already installed the NetIQ app, you can also use it to log in to all Microsoft programs. Go directly to the section ´Register NetIQ app.´</w:t>
      </w:r>
    </w:p>
    <w:p w14:paraId="55251BFD" w14:textId="0FA01EAC" w:rsidR="005F6D79" w:rsidRPr="001E1F9D" w:rsidRDefault="005F6D79" w:rsidP="00C46C9C">
      <w:pPr>
        <w:rPr>
          <w:rFonts w:ascii="Calibri" w:hAnsi="Calibri" w:cs="Calibri"/>
          <w:sz w:val="20"/>
          <w:szCs w:val="20"/>
        </w:rPr>
      </w:pPr>
      <w:r w:rsidRPr="001E1F9D">
        <w:rPr>
          <w:rFonts w:ascii="Calibri" w:hAnsi="Calibri" w:cs="Calibri"/>
          <w:sz w:val="20"/>
          <w:szCs w:val="20"/>
          <w:lang w:val="en-US"/>
        </w:rPr>
        <w:t xml:space="preserve">You will need a computer and a smartphone/tablet to install the Microsoft Authenticator app. </w:t>
      </w:r>
      <w:r w:rsidRPr="001E1F9D">
        <w:rPr>
          <w:rFonts w:ascii="Calibri" w:hAnsi="Calibri" w:cs="Calibri"/>
          <w:sz w:val="20"/>
          <w:szCs w:val="20"/>
        </w:rPr>
        <w:t xml:space="preserve">Look for </w:t>
      </w:r>
      <w:proofErr w:type="spellStart"/>
      <w:r w:rsidRPr="001E1F9D">
        <w:rPr>
          <w:rFonts w:ascii="Calibri" w:hAnsi="Calibri" w:cs="Calibri"/>
          <w:sz w:val="20"/>
          <w:szCs w:val="20"/>
        </w:rPr>
        <w:t>these</w:t>
      </w:r>
      <w:proofErr w:type="spellEnd"/>
      <w:r w:rsidRPr="001E1F9D">
        <w:rPr>
          <w:rFonts w:ascii="Calibri" w:hAnsi="Calibri" w:cs="Calibri"/>
          <w:sz w:val="20"/>
          <w:szCs w:val="20"/>
        </w:rPr>
        <w:t xml:space="preserve"> symbols in the guide </w:t>
      </w:r>
      <w:proofErr w:type="spellStart"/>
      <w:r w:rsidRPr="001E1F9D">
        <w:rPr>
          <w:rFonts w:ascii="Calibri" w:hAnsi="Calibri" w:cs="Calibri"/>
          <w:sz w:val="20"/>
          <w:szCs w:val="20"/>
        </w:rPr>
        <w:t>below</w:t>
      </w:r>
      <w:proofErr w:type="spellEnd"/>
      <w:r w:rsidRPr="001E1F9D">
        <w:rPr>
          <w:rFonts w:ascii="Calibri" w:hAnsi="Calibri" w:cs="Calibri"/>
          <w:sz w:val="20"/>
          <w:szCs w:val="20"/>
        </w:rPr>
        <w:t>.</w:t>
      </w:r>
    </w:p>
    <w:tbl>
      <w:tblPr>
        <w:tblStyle w:val="TableGrid"/>
        <w:tblW w:w="0" w:type="auto"/>
        <w:tblLook w:val="04A0" w:firstRow="1" w:lastRow="0" w:firstColumn="1" w:lastColumn="0" w:noHBand="0" w:noVBand="1"/>
      </w:tblPr>
      <w:tblGrid>
        <w:gridCol w:w="9628"/>
      </w:tblGrid>
      <w:tr w:rsidR="00C46C9C" w:rsidRPr="009F4AEB" w14:paraId="62CFD0FA" w14:textId="77777777" w:rsidTr="0002697E">
        <w:tc>
          <w:tcPr>
            <w:tcW w:w="9628" w:type="dxa"/>
          </w:tcPr>
          <w:p w14:paraId="5FF01EE6" w14:textId="77777777" w:rsidR="00C46C9C" w:rsidRPr="005F6D79" w:rsidRDefault="00C46C9C" w:rsidP="0002697E">
            <w:pPr>
              <w:rPr>
                <w:lang w:val="en-US"/>
              </w:rPr>
            </w:pPr>
            <w:r>
              <w:rPr>
                <w:noProof/>
                <w:lang w:eastAsia="da-DK"/>
              </w:rPr>
              <w:drawing>
                <wp:anchor distT="0" distB="0" distL="114300" distR="114300" simplePos="0" relativeHeight="251752960" behindDoc="1" locked="0" layoutInCell="1" allowOverlap="1" wp14:anchorId="74B6F231" wp14:editId="297647ED">
                  <wp:simplePos x="0" y="0"/>
                  <wp:positionH relativeFrom="column">
                    <wp:posOffset>6985</wp:posOffset>
                  </wp:positionH>
                  <wp:positionV relativeFrom="paragraph">
                    <wp:posOffset>95885</wp:posOffset>
                  </wp:positionV>
                  <wp:extent cx="554990" cy="461645"/>
                  <wp:effectExtent l="0" t="0" r="0" b="0"/>
                  <wp:wrapTight wrapText="bothSides">
                    <wp:wrapPolygon edited="0">
                      <wp:start x="0" y="0"/>
                      <wp:lineTo x="0" y="20501"/>
                      <wp:lineTo x="20760" y="20501"/>
                      <wp:lineTo x="20760" y="0"/>
                      <wp:lineTo x="0" y="0"/>
                    </wp:wrapPolygon>
                  </wp:wrapTight>
                  <wp:docPr id="1796339202" name="Picture 1796339202"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9202" name="Picture 1796339202"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E4063" w14:textId="0656AD6A" w:rsidR="00C46C9C" w:rsidRPr="005C6DDF" w:rsidRDefault="005C6DDF" w:rsidP="0002697E">
            <w:pPr>
              <w:pStyle w:val="ListParagraph"/>
              <w:numPr>
                <w:ilvl w:val="0"/>
                <w:numId w:val="39"/>
              </w:numPr>
              <w:rPr>
                <w:lang w:val="en-US"/>
              </w:rPr>
            </w:pPr>
            <w:r w:rsidRPr="005C6DDF">
              <w:rPr>
                <w:lang w:val="en-US"/>
              </w:rPr>
              <w:t>Here you will need a computer</w:t>
            </w:r>
            <w:r w:rsidR="00C46C9C" w:rsidRPr="005C6DDF">
              <w:rPr>
                <w:noProof/>
                <w:lang w:val="en-US"/>
              </w:rPr>
              <w:t xml:space="preserve"> </w:t>
            </w:r>
          </w:p>
          <w:p w14:paraId="7E58DFD7" w14:textId="77777777" w:rsidR="00C46C9C" w:rsidRPr="005C6DDF" w:rsidRDefault="00C46C9C" w:rsidP="0002697E">
            <w:pPr>
              <w:rPr>
                <w:lang w:val="en-US"/>
              </w:rPr>
            </w:pPr>
          </w:p>
          <w:p w14:paraId="32903F0E" w14:textId="77777777" w:rsidR="00C46C9C" w:rsidRPr="005C6DDF" w:rsidRDefault="00C46C9C" w:rsidP="0002697E">
            <w:pPr>
              <w:rPr>
                <w:lang w:val="en-US"/>
              </w:rPr>
            </w:pPr>
          </w:p>
        </w:tc>
      </w:tr>
      <w:tr w:rsidR="00C46C9C" w:rsidRPr="009F4AEB" w14:paraId="6297CD97" w14:textId="77777777" w:rsidTr="0002697E">
        <w:tc>
          <w:tcPr>
            <w:tcW w:w="9628" w:type="dxa"/>
          </w:tcPr>
          <w:p w14:paraId="5990FF4E" w14:textId="77777777" w:rsidR="00C46C9C" w:rsidRPr="005C6DDF" w:rsidRDefault="00C46C9C" w:rsidP="0002697E">
            <w:pPr>
              <w:rPr>
                <w:lang w:val="en-US"/>
              </w:rPr>
            </w:pPr>
            <w:r>
              <w:rPr>
                <w:noProof/>
                <w:lang w:eastAsia="da-DK"/>
              </w:rPr>
              <w:drawing>
                <wp:anchor distT="0" distB="0" distL="114300" distR="114300" simplePos="0" relativeHeight="251753984" behindDoc="1" locked="0" layoutInCell="1" allowOverlap="1" wp14:anchorId="39B207F8" wp14:editId="7DE889C2">
                  <wp:simplePos x="0" y="0"/>
                  <wp:positionH relativeFrom="column">
                    <wp:posOffset>112930</wp:posOffset>
                  </wp:positionH>
                  <wp:positionV relativeFrom="paragraph">
                    <wp:posOffset>64202</wp:posOffset>
                  </wp:positionV>
                  <wp:extent cx="355633" cy="510139"/>
                  <wp:effectExtent l="0" t="0" r="6350" b="4445"/>
                  <wp:wrapTight wrapText="bothSides">
                    <wp:wrapPolygon edited="0">
                      <wp:start x="0" y="0"/>
                      <wp:lineTo x="0" y="20981"/>
                      <wp:lineTo x="20829" y="20981"/>
                      <wp:lineTo x="20829" y="0"/>
                      <wp:lineTo x="0" y="0"/>
                    </wp:wrapPolygon>
                  </wp:wrapTight>
                  <wp:docPr id="951706186" name="Picture 95170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356064" cy="510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F302C" w14:textId="10982F3F" w:rsidR="00C46C9C" w:rsidRPr="005C6DDF" w:rsidRDefault="00C46C9C" w:rsidP="0002697E">
            <w:pPr>
              <w:pStyle w:val="ListParagraph"/>
              <w:numPr>
                <w:ilvl w:val="0"/>
                <w:numId w:val="39"/>
              </w:numPr>
              <w:rPr>
                <w:lang w:val="en-US"/>
              </w:rPr>
            </w:pPr>
            <w:r w:rsidRPr="005C6DDF">
              <w:rPr>
                <w:lang w:val="en-US"/>
              </w:rPr>
              <w:t>Her</w:t>
            </w:r>
            <w:r w:rsidR="005C6DDF" w:rsidRPr="005C6DDF">
              <w:rPr>
                <w:lang w:val="en-US"/>
              </w:rPr>
              <w:t xml:space="preserve">e you will need a </w:t>
            </w:r>
            <w:r w:rsidRPr="005C6DDF">
              <w:rPr>
                <w:lang w:val="en-US"/>
              </w:rPr>
              <w:t>smartphone/tablet</w:t>
            </w:r>
          </w:p>
          <w:p w14:paraId="3807E3D9" w14:textId="77777777" w:rsidR="00C46C9C" w:rsidRPr="005C6DDF" w:rsidRDefault="00C46C9C" w:rsidP="0002697E">
            <w:pPr>
              <w:rPr>
                <w:lang w:val="en-US"/>
              </w:rPr>
            </w:pPr>
          </w:p>
          <w:p w14:paraId="21BCC9D6" w14:textId="77777777" w:rsidR="00C46C9C" w:rsidRPr="005C6DDF" w:rsidRDefault="00C46C9C" w:rsidP="0002697E">
            <w:pPr>
              <w:rPr>
                <w:lang w:val="en-US"/>
              </w:rPr>
            </w:pPr>
          </w:p>
        </w:tc>
      </w:tr>
    </w:tbl>
    <w:p w14:paraId="7949AF24" w14:textId="52819CE3" w:rsidR="00C46C9C" w:rsidRPr="00FB1C0B" w:rsidRDefault="00FB1C0B" w:rsidP="00C46C9C">
      <w:pPr>
        <w:pStyle w:val="Heading1"/>
        <w:rPr>
          <w:lang w:val="en-US"/>
        </w:rPr>
      </w:pPr>
      <w:bookmarkStart w:id="1" w:name="_Toc164851681"/>
      <w:r w:rsidRPr="00FB1C0B">
        <w:rPr>
          <w:lang w:val="en-US"/>
        </w:rPr>
        <w:t>Download</w:t>
      </w:r>
      <w:r w:rsidR="005F6D79" w:rsidRPr="00FB1C0B">
        <w:rPr>
          <w:lang w:val="en-US"/>
        </w:rPr>
        <w:t xml:space="preserve"> </w:t>
      </w:r>
      <w:r w:rsidR="000E65F2" w:rsidRPr="00FB1C0B">
        <w:rPr>
          <w:lang w:val="en-US"/>
        </w:rPr>
        <w:t>NetIQ app</w:t>
      </w:r>
      <w:bookmarkEnd w:id="1"/>
    </w:p>
    <w:p w14:paraId="287773B9" w14:textId="6765033D" w:rsidR="00FB1C0B" w:rsidRPr="00B02E8C" w:rsidRDefault="00FB1C0B" w:rsidP="000E65F2">
      <w:pPr>
        <w:rPr>
          <w:rFonts w:ascii="Calibri" w:hAnsi="Calibri" w:cs="Calibri"/>
          <w:color w:val="0D0D0D"/>
          <w:shd w:val="clear" w:color="auto" w:fill="FFFFFF"/>
          <w:lang w:val="en-US"/>
        </w:rPr>
      </w:pPr>
      <w:r w:rsidRPr="00B02E8C">
        <w:rPr>
          <w:rFonts w:ascii="Calibri" w:hAnsi="Calibri" w:cs="Calibri"/>
          <w:color w:val="0D0D0D"/>
          <w:shd w:val="clear" w:color="auto" w:fill="FFFFFF"/>
          <w:lang w:val="en-US"/>
        </w:rPr>
        <w:t xml:space="preserve">If you already use the NetIQ app for </w:t>
      </w:r>
      <w:r w:rsidR="00B02E8C">
        <w:rPr>
          <w:rFonts w:ascii="Calibri" w:hAnsi="Calibri" w:cs="Calibri"/>
          <w:color w:val="0D0D0D"/>
          <w:shd w:val="clear" w:color="auto" w:fill="FFFFFF"/>
          <w:lang w:val="en-US"/>
        </w:rPr>
        <w:t xml:space="preserve">UCPH´s </w:t>
      </w:r>
      <w:r w:rsidRPr="00B02E8C">
        <w:rPr>
          <w:rFonts w:ascii="Calibri" w:hAnsi="Calibri" w:cs="Calibri"/>
          <w:color w:val="0D0D0D"/>
          <w:shd w:val="clear" w:color="auto" w:fill="FFFFFF"/>
          <w:lang w:val="en-US"/>
        </w:rPr>
        <w:t xml:space="preserve">existing two-factor authentication platform, you can proceed to the section 'Register NetIQ app.' </w:t>
      </w:r>
    </w:p>
    <w:p w14:paraId="0AC99DD5" w14:textId="17796DD6" w:rsidR="000E65F2" w:rsidRPr="00B02E8C" w:rsidRDefault="00FB1C0B" w:rsidP="000E65F2">
      <w:pPr>
        <w:rPr>
          <w:rFonts w:ascii="Calibri" w:hAnsi="Calibri" w:cs="Calibri"/>
          <w:lang w:val="en-US"/>
        </w:rPr>
      </w:pPr>
      <w:r w:rsidRPr="00B02E8C">
        <w:rPr>
          <w:rFonts w:ascii="Calibri" w:hAnsi="Calibri" w:cs="Calibri"/>
          <w:color w:val="0D0D0D"/>
          <w:shd w:val="clear" w:color="auto" w:fill="FFFFFF"/>
          <w:lang w:val="en-US"/>
        </w:rPr>
        <w:t>Otherwise, you need to start by installing the NetIQ app on your smartphone or tablet:</w:t>
      </w:r>
    </w:p>
    <w:tbl>
      <w:tblPr>
        <w:tblStyle w:val="TableGrid"/>
        <w:tblW w:w="9864" w:type="dxa"/>
        <w:tblLook w:val="04A0" w:firstRow="1" w:lastRow="0" w:firstColumn="1" w:lastColumn="0" w:noHBand="0" w:noVBand="1"/>
      </w:tblPr>
      <w:tblGrid>
        <w:gridCol w:w="4106"/>
        <w:gridCol w:w="5758"/>
      </w:tblGrid>
      <w:tr w:rsidR="009D0B3E" w:rsidRPr="009D38B9" w14:paraId="6191B16F" w14:textId="77777777" w:rsidTr="003A1E6A">
        <w:tc>
          <w:tcPr>
            <w:tcW w:w="4106" w:type="dxa"/>
          </w:tcPr>
          <w:p w14:paraId="1EFDD2B7" w14:textId="77777777" w:rsidR="00925A5B" w:rsidRPr="00925A5B" w:rsidRDefault="00925A5B" w:rsidP="00925A5B">
            <w:pPr>
              <w:pStyle w:val="NormalWeb"/>
              <w:rPr>
                <w:rFonts w:ascii="Calibri" w:hAnsi="Calibri" w:cs="Calibri"/>
                <w:sz w:val="20"/>
                <w:szCs w:val="20"/>
                <w:lang w:val="en-US"/>
              </w:rPr>
            </w:pPr>
            <w:r w:rsidRPr="00925A5B">
              <w:rPr>
                <w:rFonts w:ascii="Calibri" w:hAnsi="Calibri" w:cs="Calibri"/>
                <w:sz w:val="20"/>
                <w:szCs w:val="20"/>
                <w:lang w:val="en-US"/>
              </w:rPr>
              <w:t>Download the NetIQ app on your smartphone or tablet and accept the License Agreement.</w:t>
            </w:r>
          </w:p>
          <w:p w14:paraId="0A89768C" w14:textId="77777777" w:rsidR="00925A5B" w:rsidRPr="00925A5B" w:rsidRDefault="00925A5B" w:rsidP="00925A5B">
            <w:pPr>
              <w:pStyle w:val="NormalWeb"/>
              <w:rPr>
                <w:rFonts w:ascii="Calibri" w:hAnsi="Calibri" w:cs="Calibri"/>
                <w:sz w:val="20"/>
                <w:szCs w:val="20"/>
                <w:lang w:val="en-US"/>
              </w:rPr>
            </w:pPr>
            <w:r w:rsidRPr="00925A5B">
              <w:rPr>
                <w:rFonts w:ascii="Calibri" w:hAnsi="Calibri" w:cs="Calibri"/>
                <w:sz w:val="20"/>
                <w:szCs w:val="20"/>
                <w:lang w:val="en-US"/>
              </w:rPr>
              <w:t>Choose a PIN code and confirm the PIN code.</w:t>
            </w:r>
          </w:p>
          <w:p w14:paraId="569597F3" w14:textId="77777777" w:rsidR="00925A5B" w:rsidRPr="00925A5B" w:rsidRDefault="00925A5B" w:rsidP="00925A5B">
            <w:pPr>
              <w:pStyle w:val="NormalWeb"/>
              <w:rPr>
                <w:rFonts w:ascii="Calibri" w:hAnsi="Calibri" w:cs="Calibri"/>
                <w:sz w:val="20"/>
                <w:szCs w:val="20"/>
                <w:lang w:val="en-US"/>
              </w:rPr>
            </w:pPr>
            <w:r w:rsidRPr="00925A5B">
              <w:rPr>
                <w:rFonts w:ascii="Calibri" w:hAnsi="Calibri" w:cs="Calibri"/>
                <w:sz w:val="20"/>
                <w:szCs w:val="20"/>
                <w:lang w:val="en-US"/>
              </w:rPr>
              <w:t>Allow the NetIQ Advanced Authentication app to send notifications.</w:t>
            </w:r>
          </w:p>
          <w:p w14:paraId="43F31CDE" w14:textId="77777777" w:rsidR="00925A5B" w:rsidRPr="00925A5B" w:rsidRDefault="00925A5B" w:rsidP="00925A5B">
            <w:pPr>
              <w:pStyle w:val="NormalWeb"/>
              <w:rPr>
                <w:rFonts w:ascii="Calibri" w:hAnsi="Calibri" w:cs="Calibri"/>
                <w:sz w:val="20"/>
                <w:szCs w:val="20"/>
                <w:lang w:val="en-US"/>
              </w:rPr>
            </w:pPr>
            <w:r w:rsidRPr="00925A5B">
              <w:rPr>
                <w:rFonts w:ascii="Calibri" w:hAnsi="Calibri" w:cs="Calibri"/>
                <w:sz w:val="20"/>
                <w:szCs w:val="20"/>
                <w:lang w:val="en-US"/>
              </w:rPr>
              <w:t>Accept the use of the phone's camera.</w:t>
            </w:r>
          </w:p>
          <w:p w14:paraId="301D70BE" w14:textId="77777777" w:rsidR="009D0B3E" w:rsidRDefault="005F6D79" w:rsidP="0002697E">
            <w:pPr>
              <w:rPr>
                <w:rFonts w:cstheme="minorHAnsi"/>
                <w:color w:val="0D0D0D"/>
                <w:sz w:val="20"/>
                <w:szCs w:val="20"/>
                <w:shd w:val="clear" w:color="auto" w:fill="FFFFFF"/>
                <w:lang w:val="en-US"/>
              </w:rPr>
            </w:pPr>
            <w:r w:rsidRPr="005F6D79">
              <w:rPr>
                <w:rFonts w:cstheme="minorHAnsi"/>
                <w:color w:val="0D0D0D"/>
                <w:sz w:val="20"/>
                <w:szCs w:val="20"/>
                <w:shd w:val="clear" w:color="auto" w:fill="FFFFFF"/>
                <w:lang w:val="en-US"/>
              </w:rPr>
              <w:t>Allow the NetIQ Advanced Authentication app to send notifications and accept the use of the phone's camera.</w:t>
            </w:r>
          </w:p>
          <w:p w14:paraId="47905FAD" w14:textId="3A9F1D79" w:rsidR="00740324" w:rsidRPr="005F6D79" w:rsidRDefault="00740324" w:rsidP="0002697E">
            <w:pPr>
              <w:rPr>
                <w:rFonts w:cstheme="minorHAnsi"/>
                <w:sz w:val="20"/>
                <w:szCs w:val="20"/>
                <w:lang w:val="en-US"/>
              </w:rPr>
            </w:pPr>
            <w:r>
              <w:rPr>
                <w:noProof/>
                <w:lang w:eastAsia="da-DK"/>
              </w:rPr>
              <w:drawing>
                <wp:anchor distT="0" distB="0" distL="114300" distR="114300" simplePos="0" relativeHeight="251819520" behindDoc="1" locked="0" layoutInCell="1" allowOverlap="1" wp14:anchorId="053A8001" wp14:editId="46756127">
                  <wp:simplePos x="0" y="0"/>
                  <wp:positionH relativeFrom="column">
                    <wp:posOffset>46990</wp:posOffset>
                  </wp:positionH>
                  <wp:positionV relativeFrom="paragraph">
                    <wp:posOffset>154305</wp:posOffset>
                  </wp:positionV>
                  <wp:extent cx="314960" cy="631825"/>
                  <wp:effectExtent l="0" t="0" r="8890" b="0"/>
                  <wp:wrapTight wrapText="bothSides">
                    <wp:wrapPolygon edited="0">
                      <wp:start x="0" y="0"/>
                      <wp:lineTo x="0" y="20840"/>
                      <wp:lineTo x="20903" y="20840"/>
                      <wp:lineTo x="20903" y="0"/>
                      <wp:lineTo x="0" y="0"/>
                    </wp:wrapPolygon>
                  </wp:wrapTight>
                  <wp:docPr id="811958205" name="Picture 178646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54" r="10932"/>
                          <a:stretch/>
                        </pic:blipFill>
                        <pic:spPr bwMode="auto">
                          <a:xfrm>
                            <a:off x="0" y="0"/>
                            <a:ext cx="314960" cy="6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58" w:type="dxa"/>
          </w:tcPr>
          <w:p w14:paraId="7726AE8C" w14:textId="77777777" w:rsidR="009D0B3E" w:rsidRPr="005F6D79" w:rsidRDefault="009D0B3E" w:rsidP="009D0B3E">
            <w:pPr>
              <w:rPr>
                <w:lang w:val="en-US"/>
              </w:rPr>
            </w:pPr>
          </w:p>
          <w:p w14:paraId="22031E55" w14:textId="76DC7EA7" w:rsidR="009D0B3E" w:rsidRPr="009D0B3E" w:rsidRDefault="009D0B3E" w:rsidP="009D0B3E">
            <w:pPr>
              <w:pStyle w:val="ListParagraph"/>
              <w:numPr>
                <w:ilvl w:val="0"/>
                <w:numId w:val="36"/>
              </w:numPr>
              <w:rPr>
                <w:lang w:val="en-GB"/>
              </w:rPr>
            </w:pPr>
            <w:r w:rsidRPr="009D0B3E">
              <w:rPr>
                <w:noProof/>
                <w:lang w:eastAsia="da-DK"/>
              </w:rPr>
              <w:drawing>
                <wp:anchor distT="0" distB="0" distL="114300" distR="114300" simplePos="0" relativeHeight="251781632" behindDoc="1" locked="0" layoutInCell="1" allowOverlap="1" wp14:anchorId="61E6CAB6" wp14:editId="6DFBA193">
                  <wp:simplePos x="0" y="0"/>
                  <wp:positionH relativeFrom="column">
                    <wp:posOffset>2836808</wp:posOffset>
                  </wp:positionH>
                  <wp:positionV relativeFrom="paragraph">
                    <wp:posOffset>45732</wp:posOffset>
                  </wp:positionV>
                  <wp:extent cx="439420" cy="439420"/>
                  <wp:effectExtent l="0" t="0" r="0" b="0"/>
                  <wp:wrapTight wrapText="bothSides">
                    <wp:wrapPolygon edited="0">
                      <wp:start x="0" y="0"/>
                      <wp:lineTo x="0" y="20601"/>
                      <wp:lineTo x="20601" y="20601"/>
                      <wp:lineTo x="20601" y="0"/>
                      <wp:lineTo x="0" y="0"/>
                    </wp:wrapPolygon>
                  </wp:wrapTight>
                  <wp:docPr id="1492510402" name="Billede 33" descr="A blue square with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87364" name="Billede 33" descr="A blue square with a fingerprint&#10;&#10;Description automatically generated"/>
                          <pic:cNvPicPr/>
                        </pic:nvPicPr>
                        <pic:blipFill>
                          <a:blip r:embed="rId13"/>
                          <a:stretch>
                            <a:fillRect/>
                          </a:stretch>
                        </pic:blipFill>
                        <pic:spPr>
                          <a:xfrm>
                            <a:off x="0" y="0"/>
                            <a:ext cx="439420" cy="439420"/>
                          </a:xfrm>
                          <a:prstGeom prst="rect">
                            <a:avLst/>
                          </a:prstGeom>
                        </pic:spPr>
                      </pic:pic>
                    </a:graphicData>
                  </a:graphic>
                  <wp14:sizeRelH relativeFrom="page">
                    <wp14:pctWidth>0</wp14:pctWidth>
                  </wp14:sizeRelH>
                  <wp14:sizeRelV relativeFrom="page">
                    <wp14:pctHeight>0</wp14:pctHeight>
                  </wp14:sizeRelV>
                </wp:anchor>
              </w:drawing>
            </w:r>
            <w:r w:rsidRPr="009D0B3E">
              <w:rPr>
                <w:b/>
                <w:bCs/>
                <w:lang w:val="en-GB"/>
              </w:rPr>
              <w:t xml:space="preserve">iPhone </w:t>
            </w:r>
            <w:proofErr w:type="spellStart"/>
            <w:r w:rsidRPr="009D0B3E">
              <w:rPr>
                <w:b/>
                <w:bCs/>
                <w:lang w:val="en-GB"/>
              </w:rPr>
              <w:t>eller</w:t>
            </w:r>
            <w:proofErr w:type="spellEnd"/>
            <w:r w:rsidRPr="009D0B3E">
              <w:rPr>
                <w:b/>
                <w:bCs/>
                <w:lang w:val="en-GB"/>
              </w:rPr>
              <w:t xml:space="preserve"> iPad</w:t>
            </w:r>
            <w:r w:rsidRPr="009D0B3E">
              <w:rPr>
                <w:lang w:val="en-GB"/>
              </w:rPr>
              <w:t xml:space="preserve">: </w:t>
            </w:r>
            <w:r w:rsidRPr="009D0B3E">
              <w:rPr>
                <w:lang w:val="en-GB"/>
              </w:rPr>
              <w:br/>
              <w:t xml:space="preserve">Download </w:t>
            </w:r>
            <w:proofErr w:type="spellStart"/>
            <w:r w:rsidRPr="009D0B3E">
              <w:rPr>
                <w:lang w:val="en-GB"/>
              </w:rPr>
              <w:t>app’en</w:t>
            </w:r>
            <w:proofErr w:type="spellEnd"/>
            <w:r w:rsidRPr="009D0B3E">
              <w:rPr>
                <w:lang w:val="en-GB"/>
              </w:rPr>
              <w:t xml:space="preserve"> NetIQ Advanced Authentication i</w:t>
            </w:r>
            <w:r w:rsidR="005F6D79">
              <w:rPr>
                <w:lang w:val="en-GB"/>
              </w:rPr>
              <w:t>n</w:t>
            </w:r>
            <w:r w:rsidRPr="009D0B3E">
              <w:rPr>
                <w:lang w:val="en-GB"/>
              </w:rPr>
              <w:t xml:space="preserve"> App store (Apple).</w:t>
            </w:r>
            <w:r w:rsidRPr="009D0B3E">
              <w:rPr>
                <w:lang w:val="en-GB"/>
              </w:rPr>
              <w:br/>
            </w:r>
            <w:r w:rsidRPr="009D0B3E">
              <w:rPr>
                <w:lang w:val="en-GB"/>
              </w:rPr>
              <w:br/>
            </w:r>
          </w:p>
          <w:p w14:paraId="6481C81C" w14:textId="689FB416" w:rsidR="009D0B3E" w:rsidRPr="009D0B3E" w:rsidRDefault="009D0B3E" w:rsidP="009D0B3E">
            <w:pPr>
              <w:pStyle w:val="ListParagraph"/>
              <w:numPr>
                <w:ilvl w:val="0"/>
                <w:numId w:val="36"/>
              </w:numPr>
              <w:rPr>
                <w:lang w:val="en-GB"/>
              </w:rPr>
            </w:pPr>
            <w:r w:rsidRPr="009D0B3E">
              <w:rPr>
                <w:noProof/>
                <w:lang w:eastAsia="da-DK"/>
              </w:rPr>
              <w:drawing>
                <wp:anchor distT="0" distB="0" distL="114300" distR="114300" simplePos="0" relativeHeight="251783680" behindDoc="1" locked="0" layoutInCell="1" allowOverlap="1" wp14:anchorId="7375F759" wp14:editId="0F9F02A0">
                  <wp:simplePos x="0" y="0"/>
                  <wp:positionH relativeFrom="column">
                    <wp:posOffset>2850273</wp:posOffset>
                  </wp:positionH>
                  <wp:positionV relativeFrom="paragraph">
                    <wp:posOffset>13532</wp:posOffset>
                  </wp:positionV>
                  <wp:extent cx="419100" cy="419100"/>
                  <wp:effectExtent l="0" t="0" r="0" b="0"/>
                  <wp:wrapTight wrapText="bothSides">
                    <wp:wrapPolygon edited="0">
                      <wp:start x="0" y="0"/>
                      <wp:lineTo x="0" y="20618"/>
                      <wp:lineTo x="20618" y="20618"/>
                      <wp:lineTo x="20618" y="0"/>
                      <wp:lineTo x="0" y="0"/>
                    </wp:wrapPolygon>
                  </wp:wrapTight>
                  <wp:docPr id="362231959" name="Picture 36223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5F6D79">
              <w:rPr>
                <w:b/>
                <w:bCs/>
                <w:lang w:val="en-US"/>
              </w:rPr>
              <w:t xml:space="preserve">Android smartphone </w:t>
            </w:r>
            <w:proofErr w:type="spellStart"/>
            <w:r w:rsidRPr="005F6D79">
              <w:rPr>
                <w:b/>
                <w:bCs/>
                <w:lang w:val="en-US"/>
              </w:rPr>
              <w:t>eller</w:t>
            </w:r>
            <w:proofErr w:type="spellEnd"/>
            <w:r w:rsidRPr="005F6D79">
              <w:rPr>
                <w:b/>
                <w:bCs/>
                <w:lang w:val="en-US"/>
              </w:rPr>
              <w:t xml:space="preserve"> tablet:</w:t>
            </w:r>
            <w:r w:rsidRPr="005F6D79">
              <w:rPr>
                <w:lang w:val="en-US"/>
              </w:rPr>
              <w:t xml:space="preserve"> Download app</w:t>
            </w:r>
            <w:r w:rsidR="009D38B9">
              <w:rPr>
                <w:lang w:val="en-US"/>
              </w:rPr>
              <w:t>-</w:t>
            </w:r>
            <w:proofErr w:type="spellStart"/>
            <w:r w:rsidRPr="005F6D79">
              <w:rPr>
                <w:lang w:val="en-US"/>
              </w:rPr>
              <w:t>en</w:t>
            </w:r>
            <w:proofErr w:type="spellEnd"/>
            <w:r w:rsidRPr="005F6D79">
              <w:rPr>
                <w:lang w:val="en-US"/>
              </w:rPr>
              <w:t xml:space="preserve"> i</w:t>
            </w:r>
            <w:r w:rsidR="005F6D79" w:rsidRPr="005F6D79">
              <w:rPr>
                <w:lang w:val="en-US"/>
              </w:rPr>
              <w:t>n</w:t>
            </w:r>
            <w:r w:rsidRPr="005F6D79">
              <w:rPr>
                <w:lang w:val="en-US"/>
              </w:rPr>
              <w:t xml:space="preserve"> Google Play.</w:t>
            </w:r>
          </w:p>
          <w:p w14:paraId="39A8518B" w14:textId="77777777" w:rsidR="009D0B3E" w:rsidRPr="00CA55BF" w:rsidRDefault="009D0B3E" w:rsidP="00CA55BF">
            <w:pPr>
              <w:rPr>
                <w:noProof/>
                <w:lang w:val="en-US" w:eastAsia="da-DK"/>
              </w:rPr>
            </w:pPr>
          </w:p>
          <w:p w14:paraId="204D0BEF" w14:textId="77777777" w:rsidR="009D0B3E" w:rsidRDefault="009D0B3E" w:rsidP="0002697E">
            <w:pPr>
              <w:pStyle w:val="ListParagraph"/>
              <w:rPr>
                <w:noProof/>
                <w:lang w:val="en-US" w:eastAsia="da-DK"/>
              </w:rPr>
            </w:pPr>
          </w:p>
          <w:p w14:paraId="23FAFAFB" w14:textId="77777777" w:rsidR="00141806" w:rsidRDefault="00141806" w:rsidP="0002697E">
            <w:pPr>
              <w:pStyle w:val="ListParagraph"/>
              <w:rPr>
                <w:noProof/>
                <w:lang w:val="en-US" w:eastAsia="da-DK"/>
              </w:rPr>
            </w:pPr>
          </w:p>
          <w:p w14:paraId="06D34937" w14:textId="77777777" w:rsidR="00141806" w:rsidRDefault="00141806" w:rsidP="0002697E">
            <w:pPr>
              <w:pStyle w:val="ListParagraph"/>
              <w:rPr>
                <w:noProof/>
                <w:lang w:val="en-US" w:eastAsia="da-DK"/>
              </w:rPr>
            </w:pPr>
          </w:p>
          <w:p w14:paraId="5C57C30A" w14:textId="77777777" w:rsidR="00141806" w:rsidRDefault="00141806" w:rsidP="0002697E">
            <w:pPr>
              <w:pStyle w:val="ListParagraph"/>
              <w:rPr>
                <w:noProof/>
                <w:lang w:val="en-US" w:eastAsia="da-DK"/>
              </w:rPr>
            </w:pPr>
          </w:p>
          <w:p w14:paraId="59816298" w14:textId="77777777" w:rsidR="00141806" w:rsidRDefault="00141806" w:rsidP="0002697E">
            <w:pPr>
              <w:pStyle w:val="ListParagraph"/>
              <w:rPr>
                <w:noProof/>
                <w:lang w:val="en-US" w:eastAsia="da-DK"/>
              </w:rPr>
            </w:pPr>
          </w:p>
          <w:p w14:paraId="2B943796" w14:textId="77777777" w:rsidR="00141806" w:rsidRDefault="00141806" w:rsidP="0002697E">
            <w:pPr>
              <w:pStyle w:val="ListParagraph"/>
              <w:rPr>
                <w:noProof/>
                <w:lang w:val="en-US" w:eastAsia="da-DK"/>
              </w:rPr>
            </w:pPr>
          </w:p>
          <w:p w14:paraId="61CBC846" w14:textId="77777777" w:rsidR="00141806" w:rsidRDefault="00141806" w:rsidP="0002697E">
            <w:pPr>
              <w:pStyle w:val="ListParagraph"/>
              <w:rPr>
                <w:noProof/>
                <w:lang w:val="en-US" w:eastAsia="da-DK"/>
              </w:rPr>
            </w:pPr>
          </w:p>
          <w:p w14:paraId="08B34CB0" w14:textId="3739D7B9" w:rsidR="00141806" w:rsidRPr="009D0B3E" w:rsidRDefault="00141806" w:rsidP="0002697E">
            <w:pPr>
              <w:pStyle w:val="ListParagraph"/>
              <w:rPr>
                <w:noProof/>
                <w:lang w:val="en-US" w:eastAsia="da-DK"/>
              </w:rPr>
            </w:pPr>
          </w:p>
        </w:tc>
      </w:tr>
    </w:tbl>
    <w:p w14:paraId="43E22E86" w14:textId="53D0EEC7" w:rsidR="00780091" w:rsidRDefault="009655EE" w:rsidP="001749CB">
      <w:pPr>
        <w:pStyle w:val="Heading1"/>
      </w:pPr>
      <w:bookmarkStart w:id="2" w:name="_Toc164851682"/>
      <w:r>
        <w:lastRenderedPageBreak/>
        <w:t>Re</w:t>
      </w:r>
      <w:r w:rsidR="004F7389">
        <w:t xml:space="preserve">gister NetIQ app </w:t>
      </w:r>
      <w:bookmarkEnd w:id="2"/>
    </w:p>
    <w:tbl>
      <w:tblPr>
        <w:tblStyle w:val="TableGrid"/>
        <w:tblW w:w="0" w:type="auto"/>
        <w:tblLook w:val="04A0" w:firstRow="1" w:lastRow="0" w:firstColumn="1" w:lastColumn="0" w:noHBand="0" w:noVBand="1"/>
      </w:tblPr>
      <w:tblGrid>
        <w:gridCol w:w="3262"/>
        <w:gridCol w:w="6366"/>
      </w:tblGrid>
      <w:tr w:rsidR="00760FF8" w14:paraId="41410BED" w14:textId="77777777" w:rsidTr="00BC1042">
        <w:tc>
          <w:tcPr>
            <w:tcW w:w="3262" w:type="dxa"/>
          </w:tcPr>
          <w:p w14:paraId="39106EAD" w14:textId="29917A5E" w:rsidR="00BB038B" w:rsidRPr="00BB038B" w:rsidRDefault="00BB038B" w:rsidP="00780091">
            <w:pPr>
              <w:rPr>
                <w:rFonts w:cstheme="minorHAnsi"/>
                <w:sz w:val="20"/>
                <w:szCs w:val="20"/>
                <w:lang w:val="en-US"/>
              </w:rPr>
            </w:pPr>
            <w:r w:rsidRPr="00BB038B">
              <w:rPr>
                <w:rFonts w:cstheme="minorHAnsi"/>
                <w:color w:val="0D0D0D"/>
                <w:sz w:val="20"/>
                <w:szCs w:val="20"/>
                <w:shd w:val="clear" w:color="auto" w:fill="FFFFFF"/>
                <w:lang w:val="en-US"/>
              </w:rPr>
              <w:t>When you log in to M365</w:t>
            </w:r>
            <w:r w:rsidR="005C6DDF">
              <w:rPr>
                <w:rFonts w:cstheme="minorHAnsi"/>
                <w:color w:val="0D0D0D"/>
                <w:sz w:val="20"/>
                <w:szCs w:val="20"/>
                <w:shd w:val="clear" w:color="auto" w:fill="FFFFFF"/>
                <w:lang w:val="en-US"/>
              </w:rPr>
              <w:t xml:space="preserve"> or webmail</w:t>
            </w:r>
            <w:r w:rsidRPr="00BB038B">
              <w:rPr>
                <w:rFonts w:cstheme="minorHAnsi"/>
                <w:color w:val="0D0D0D"/>
                <w:sz w:val="20"/>
                <w:szCs w:val="20"/>
                <w:shd w:val="clear" w:color="auto" w:fill="FFFFFF"/>
                <w:lang w:val="en-US"/>
              </w:rPr>
              <w:t xml:space="preserve">, you will be asked to install a </w:t>
            </w:r>
            <w:r>
              <w:rPr>
                <w:rFonts w:cstheme="minorHAnsi"/>
                <w:color w:val="0D0D0D"/>
                <w:sz w:val="20"/>
                <w:szCs w:val="20"/>
                <w:shd w:val="clear" w:color="auto" w:fill="FFFFFF"/>
                <w:lang w:val="en-US"/>
              </w:rPr>
              <w:t>multi factor</w:t>
            </w:r>
            <w:r w:rsidRPr="00BB038B">
              <w:rPr>
                <w:rFonts w:cstheme="minorHAnsi"/>
                <w:color w:val="0D0D0D"/>
                <w:sz w:val="20"/>
                <w:szCs w:val="20"/>
                <w:shd w:val="clear" w:color="auto" w:fill="FFFFFF"/>
                <w:lang w:val="en-US"/>
              </w:rPr>
              <w:t xml:space="preserve"> authentication method.</w:t>
            </w:r>
          </w:p>
          <w:p w14:paraId="551BD5F1" w14:textId="77777777" w:rsidR="00780091" w:rsidRPr="00BB038B" w:rsidRDefault="00780091" w:rsidP="00780091">
            <w:pPr>
              <w:rPr>
                <w:sz w:val="20"/>
                <w:szCs w:val="20"/>
                <w:lang w:val="en-US"/>
              </w:rPr>
            </w:pPr>
          </w:p>
          <w:p w14:paraId="27EB7337" w14:textId="71CF5466" w:rsidR="00780091" w:rsidRPr="00BB038B" w:rsidRDefault="00BB038B" w:rsidP="00780091">
            <w:pPr>
              <w:rPr>
                <w:sz w:val="20"/>
                <w:szCs w:val="20"/>
                <w:lang w:val="en-US"/>
              </w:rPr>
            </w:pPr>
            <w:r w:rsidRPr="00BB038B">
              <w:rPr>
                <w:sz w:val="20"/>
                <w:szCs w:val="20"/>
                <w:lang w:val="en-US"/>
              </w:rPr>
              <w:t xml:space="preserve">Select UCPH </w:t>
            </w:r>
            <w:r w:rsidR="005C6DDF">
              <w:rPr>
                <w:sz w:val="20"/>
                <w:szCs w:val="20"/>
                <w:lang w:val="en-US"/>
              </w:rPr>
              <w:t>u</w:t>
            </w:r>
            <w:r w:rsidRPr="00BB038B">
              <w:rPr>
                <w:sz w:val="20"/>
                <w:szCs w:val="20"/>
                <w:lang w:val="en-US"/>
              </w:rPr>
              <w:t xml:space="preserve">sername or enter username </w:t>
            </w:r>
            <w:r>
              <w:rPr>
                <w:sz w:val="20"/>
                <w:szCs w:val="20"/>
                <w:lang w:val="en-US"/>
              </w:rPr>
              <w:t>followed by @ku.dk</w:t>
            </w:r>
            <w:r w:rsidR="00F9130A">
              <w:rPr>
                <w:sz w:val="20"/>
                <w:szCs w:val="20"/>
                <w:lang w:val="en-US"/>
              </w:rPr>
              <w:t xml:space="preserve"> if you are an employee and username followed by @alumni.ku.dk if you are af student</w:t>
            </w:r>
            <w:r>
              <w:rPr>
                <w:sz w:val="20"/>
                <w:szCs w:val="20"/>
                <w:lang w:val="en-US"/>
              </w:rPr>
              <w:t>.</w:t>
            </w:r>
          </w:p>
          <w:p w14:paraId="0EAFD7B4" w14:textId="511942DF" w:rsidR="00780091" w:rsidRPr="00BB038B" w:rsidRDefault="00BB038B" w:rsidP="00780091">
            <w:pPr>
              <w:rPr>
                <w:sz w:val="20"/>
                <w:szCs w:val="20"/>
                <w:lang w:val="en-US"/>
              </w:rPr>
            </w:pPr>
            <w:r>
              <w:rPr>
                <w:noProof/>
                <w:lang w:eastAsia="da-DK"/>
              </w:rPr>
              <w:drawing>
                <wp:anchor distT="0" distB="0" distL="114300" distR="114300" simplePos="0" relativeHeight="251790848" behindDoc="1" locked="0" layoutInCell="1" allowOverlap="1" wp14:anchorId="5E1FCA16" wp14:editId="0BB03789">
                  <wp:simplePos x="0" y="0"/>
                  <wp:positionH relativeFrom="column">
                    <wp:posOffset>-27277</wp:posOffset>
                  </wp:positionH>
                  <wp:positionV relativeFrom="paragraph">
                    <wp:posOffset>109000</wp:posOffset>
                  </wp:positionV>
                  <wp:extent cx="554990" cy="461645"/>
                  <wp:effectExtent l="0" t="0" r="0" b="0"/>
                  <wp:wrapTight wrapText="bothSides">
                    <wp:wrapPolygon edited="0">
                      <wp:start x="0" y="0"/>
                      <wp:lineTo x="0" y="20501"/>
                      <wp:lineTo x="20760" y="20501"/>
                      <wp:lineTo x="20760" y="0"/>
                      <wp:lineTo x="0" y="0"/>
                    </wp:wrapPolygon>
                  </wp:wrapTight>
                  <wp:docPr id="1812593523" name="Picture 1812593523"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BAF7F" w14:textId="77777777" w:rsidR="00780091" w:rsidRDefault="00780091" w:rsidP="001749CB">
            <w:pPr>
              <w:pStyle w:val="Heading1"/>
              <w:rPr>
                <w:lang w:val="en-US"/>
              </w:rPr>
            </w:pPr>
          </w:p>
          <w:p w14:paraId="7F05FB39" w14:textId="77777777" w:rsidR="00925A5B" w:rsidRDefault="00925A5B" w:rsidP="00925A5B">
            <w:pPr>
              <w:rPr>
                <w:lang w:val="en-US"/>
              </w:rPr>
            </w:pPr>
          </w:p>
          <w:p w14:paraId="46963EC0" w14:textId="639B2809" w:rsidR="00925A5B" w:rsidRPr="00925A5B" w:rsidRDefault="00925A5B" w:rsidP="00925A5B">
            <w:pPr>
              <w:rPr>
                <w:lang w:val="en-US"/>
              </w:rPr>
            </w:pPr>
            <w:r w:rsidRPr="00925A5B">
              <w:rPr>
                <w:lang w:val="en-US"/>
              </w:rPr>
              <w:t>Note: The dialog box may vary depending on which Microsoft 365 service is being launched.</w:t>
            </w:r>
          </w:p>
        </w:tc>
        <w:tc>
          <w:tcPr>
            <w:tcW w:w="6366" w:type="dxa"/>
          </w:tcPr>
          <w:p w14:paraId="445B6F3E" w14:textId="77777777" w:rsidR="00925A5B" w:rsidRDefault="00BB038B" w:rsidP="00BB038B">
            <w:pPr>
              <w:pStyle w:val="Heading1"/>
              <w:jc w:val="center"/>
            </w:pPr>
            <w:r>
              <w:rPr>
                <w:noProof/>
              </w:rPr>
              <w:drawing>
                <wp:inline distT="0" distB="0" distL="0" distR="0" wp14:anchorId="27112558" wp14:editId="3E68C16B">
                  <wp:extent cx="1965224" cy="1507052"/>
                  <wp:effectExtent l="0" t="0" r="0" b="0"/>
                  <wp:docPr id="44814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48537" name=""/>
                          <pic:cNvPicPr/>
                        </pic:nvPicPr>
                        <pic:blipFill>
                          <a:blip r:embed="rId15"/>
                          <a:stretch>
                            <a:fillRect/>
                          </a:stretch>
                        </pic:blipFill>
                        <pic:spPr>
                          <a:xfrm>
                            <a:off x="0" y="0"/>
                            <a:ext cx="1987557" cy="1524178"/>
                          </a:xfrm>
                          <a:prstGeom prst="rect">
                            <a:avLst/>
                          </a:prstGeom>
                        </pic:spPr>
                      </pic:pic>
                    </a:graphicData>
                  </a:graphic>
                </wp:inline>
              </w:drawing>
            </w:r>
          </w:p>
          <w:p w14:paraId="334C7E5A" w14:textId="77777777" w:rsidR="00925A5B" w:rsidRPr="00925A5B" w:rsidRDefault="00925A5B" w:rsidP="00925A5B"/>
          <w:p w14:paraId="599411FD" w14:textId="2F93F942" w:rsidR="00925A5B" w:rsidRPr="00925A5B" w:rsidRDefault="00925A5B" w:rsidP="009F4AEB">
            <w:pPr>
              <w:jc w:val="center"/>
              <w:rPr>
                <w:lang w:val="en-US"/>
              </w:rPr>
            </w:pPr>
            <w:r w:rsidRPr="00925A5B">
              <w:rPr>
                <w:lang w:val="en-US"/>
              </w:rPr>
              <w:t>Another example of a d</w:t>
            </w:r>
            <w:r>
              <w:rPr>
                <w:lang w:val="en-US"/>
              </w:rPr>
              <w:t>ialog box</w:t>
            </w:r>
          </w:p>
          <w:p w14:paraId="5F7DDA8B" w14:textId="77777777" w:rsidR="00780091" w:rsidRDefault="00925A5B" w:rsidP="005C6DDF">
            <w:pPr>
              <w:pStyle w:val="Heading1"/>
              <w:jc w:val="center"/>
            </w:pPr>
            <w:r>
              <w:rPr>
                <w:noProof/>
              </w:rPr>
              <w:drawing>
                <wp:inline distT="0" distB="0" distL="0" distR="0" wp14:anchorId="349B74BB" wp14:editId="4AD9ECB2">
                  <wp:extent cx="2931160" cy="1712834"/>
                  <wp:effectExtent l="0" t="0" r="2540" b="1905"/>
                  <wp:docPr id="187275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57646" name=""/>
                          <pic:cNvPicPr/>
                        </pic:nvPicPr>
                        <pic:blipFill>
                          <a:blip r:embed="rId16"/>
                          <a:stretch>
                            <a:fillRect/>
                          </a:stretch>
                        </pic:blipFill>
                        <pic:spPr>
                          <a:xfrm>
                            <a:off x="0" y="0"/>
                            <a:ext cx="2940880" cy="1718514"/>
                          </a:xfrm>
                          <a:prstGeom prst="rect">
                            <a:avLst/>
                          </a:prstGeom>
                        </pic:spPr>
                      </pic:pic>
                    </a:graphicData>
                  </a:graphic>
                </wp:inline>
              </w:drawing>
            </w:r>
          </w:p>
          <w:p w14:paraId="0CF229FA" w14:textId="1E54D3D8" w:rsidR="005C6DDF" w:rsidRPr="005C6DDF" w:rsidRDefault="005C6DDF" w:rsidP="005C6DDF"/>
        </w:tc>
      </w:tr>
      <w:tr w:rsidR="00760FF8" w14:paraId="079FCEF7" w14:textId="77777777" w:rsidTr="00BC1042">
        <w:tc>
          <w:tcPr>
            <w:tcW w:w="3262" w:type="dxa"/>
          </w:tcPr>
          <w:p w14:paraId="02C6684F" w14:textId="77777777" w:rsidR="00BB038B" w:rsidRDefault="00BB038B" w:rsidP="00780091">
            <w:pPr>
              <w:rPr>
                <w:rFonts w:cstheme="minorHAnsi"/>
                <w:color w:val="0D0D0D"/>
                <w:sz w:val="20"/>
                <w:szCs w:val="20"/>
                <w:shd w:val="clear" w:color="auto" w:fill="FFFFFF"/>
                <w:lang w:val="en-US"/>
              </w:rPr>
            </w:pPr>
            <w:r w:rsidRPr="00BB038B">
              <w:rPr>
                <w:rFonts w:cstheme="minorHAnsi"/>
                <w:color w:val="0D0D0D"/>
                <w:sz w:val="20"/>
                <w:szCs w:val="20"/>
                <w:shd w:val="clear" w:color="auto" w:fill="FFFFFF"/>
                <w:lang w:val="en-US"/>
              </w:rPr>
              <w:t xml:space="preserve">Enter your password - the one you use when logging into </w:t>
            </w:r>
            <w:proofErr w:type="spellStart"/>
            <w:r w:rsidRPr="00BB038B">
              <w:rPr>
                <w:rFonts w:cstheme="minorHAnsi"/>
                <w:color w:val="0D0D0D"/>
                <w:sz w:val="20"/>
                <w:szCs w:val="20"/>
                <w:shd w:val="clear" w:color="auto" w:fill="FFFFFF"/>
                <w:lang w:val="en-US"/>
              </w:rPr>
              <w:t>KUnet</w:t>
            </w:r>
            <w:proofErr w:type="spellEnd"/>
            <w:r w:rsidRPr="00BB038B">
              <w:rPr>
                <w:rFonts w:cstheme="minorHAnsi"/>
                <w:color w:val="0D0D0D"/>
                <w:sz w:val="20"/>
                <w:szCs w:val="20"/>
                <w:shd w:val="clear" w:color="auto" w:fill="FFFFFF"/>
                <w:lang w:val="en-US"/>
              </w:rPr>
              <w:t>.</w:t>
            </w:r>
          </w:p>
          <w:p w14:paraId="01A9B519" w14:textId="77777777" w:rsidR="00216CED" w:rsidRDefault="00FB1C0B" w:rsidP="00FB1C0B">
            <w:pPr>
              <w:rPr>
                <w:sz w:val="20"/>
                <w:szCs w:val="20"/>
                <w:lang w:val="en-US"/>
              </w:rPr>
            </w:pPr>
            <w:r>
              <w:rPr>
                <w:sz w:val="20"/>
                <w:szCs w:val="20"/>
                <w:lang w:val="en-US"/>
              </w:rPr>
              <w:br/>
            </w:r>
            <w:r w:rsidRPr="005F6650">
              <w:rPr>
                <w:sz w:val="20"/>
                <w:szCs w:val="20"/>
                <w:lang w:val="en-US"/>
              </w:rPr>
              <w:t>If you have forgotten y</w:t>
            </w:r>
            <w:r>
              <w:rPr>
                <w:sz w:val="20"/>
                <w:szCs w:val="20"/>
                <w:lang w:val="en-US"/>
              </w:rPr>
              <w:t>our password or if it is more than 12 months old, you need to require a new password.</w:t>
            </w:r>
          </w:p>
          <w:p w14:paraId="06ED2290" w14:textId="77777777" w:rsidR="00216CED" w:rsidRDefault="00216CED" w:rsidP="00FB1C0B">
            <w:pPr>
              <w:rPr>
                <w:sz w:val="20"/>
                <w:szCs w:val="20"/>
                <w:lang w:val="en-US"/>
              </w:rPr>
            </w:pPr>
          </w:p>
          <w:p w14:paraId="75A0BD94" w14:textId="77777777" w:rsidR="00216CED" w:rsidRDefault="00216CED" w:rsidP="00FB1C0B">
            <w:pPr>
              <w:rPr>
                <w:sz w:val="20"/>
                <w:szCs w:val="20"/>
                <w:lang w:val="en-US"/>
              </w:rPr>
            </w:pPr>
            <w:r>
              <w:rPr>
                <w:sz w:val="20"/>
                <w:szCs w:val="20"/>
                <w:lang w:val="en-US"/>
              </w:rPr>
              <w:t>Select ´Forgot my password´</w:t>
            </w:r>
            <w:r w:rsidR="00FB1C0B" w:rsidRPr="005F6650">
              <w:rPr>
                <w:sz w:val="20"/>
                <w:szCs w:val="20"/>
                <w:lang w:val="en-US"/>
              </w:rPr>
              <w:t xml:space="preserve"> </w:t>
            </w:r>
            <w:r w:rsidR="00FB1C0B">
              <w:rPr>
                <w:sz w:val="20"/>
                <w:szCs w:val="20"/>
                <w:lang w:val="en-US"/>
              </w:rPr>
              <w:br/>
            </w:r>
          </w:p>
          <w:p w14:paraId="5EB13A3B" w14:textId="15D2C8BF" w:rsidR="009D38B9" w:rsidRPr="008469CF" w:rsidRDefault="00216CED" w:rsidP="00FB1C0B">
            <w:pPr>
              <w:rPr>
                <w:color w:val="0000FF"/>
                <w:u w:val="single"/>
                <w:lang w:val="en-US"/>
              </w:rPr>
            </w:pPr>
            <w:r>
              <w:rPr>
                <w:sz w:val="20"/>
                <w:szCs w:val="20"/>
                <w:lang w:val="en-US"/>
              </w:rPr>
              <w:t>or go to</w:t>
            </w:r>
            <w:r w:rsidR="00FB1C0B">
              <w:rPr>
                <w:sz w:val="20"/>
                <w:szCs w:val="20"/>
                <w:lang w:val="en-US"/>
              </w:rPr>
              <w:br/>
              <w:t xml:space="preserve"> </w:t>
            </w:r>
          </w:p>
          <w:p w14:paraId="4D3647DE" w14:textId="4B72FE92" w:rsidR="00C90339" w:rsidRPr="00C90339" w:rsidRDefault="00C90339" w:rsidP="00FB1C0B">
            <w:pPr>
              <w:rPr>
                <w:sz w:val="20"/>
                <w:szCs w:val="20"/>
                <w:lang w:val="en-US"/>
              </w:rPr>
            </w:pPr>
            <w:r>
              <w:fldChar w:fldCharType="begin"/>
            </w:r>
            <w:r w:rsidRPr="009F4AEB">
              <w:rPr>
                <w:lang w:val="en-US"/>
              </w:rPr>
              <w:instrText>HYPERLINK "https://password.ku.dk/sspr/public/forgottenpassword"</w:instrText>
            </w:r>
            <w:r>
              <w:fldChar w:fldCharType="separate"/>
            </w:r>
            <w:r w:rsidRPr="00C90339">
              <w:rPr>
                <w:color w:val="0000FF"/>
                <w:u w:val="single"/>
                <w:lang w:val="en-US"/>
              </w:rPr>
              <w:t>Self Service Password Reset (ku.dk)</w:t>
            </w:r>
            <w:r>
              <w:rPr>
                <w:color w:val="0000FF"/>
                <w:u w:val="single"/>
                <w:lang w:val="en-US"/>
              </w:rPr>
              <w:fldChar w:fldCharType="end"/>
            </w:r>
          </w:p>
          <w:p w14:paraId="031D4278" w14:textId="77777777" w:rsidR="00C90339" w:rsidRPr="00216CED" w:rsidRDefault="00C90339" w:rsidP="00FB1C0B">
            <w:pPr>
              <w:rPr>
                <w:sz w:val="20"/>
                <w:szCs w:val="20"/>
                <w:lang w:val="en-US"/>
              </w:rPr>
            </w:pPr>
          </w:p>
          <w:p w14:paraId="21CF2A25" w14:textId="77777777" w:rsidR="00216CED" w:rsidRPr="005F6650" w:rsidRDefault="00216CED" w:rsidP="00FB1C0B">
            <w:pPr>
              <w:rPr>
                <w:sz w:val="20"/>
                <w:szCs w:val="20"/>
                <w:lang w:val="en-US"/>
              </w:rPr>
            </w:pPr>
          </w:p>
          <w:p w14:paraId="71465608" w14:textId="77777777" w:rsidR="00FB1C0B" w:rsidRPr="005F6650" w:rsidRDefault="00FB1C0B" w:rsidP="00FB1C0B">
            <w:pPr>
              <w:rPr>
                <w:sz w:val="20"/>
                <w:szCs w:val="20"/>
                <w:lang w:val="en-US"/>
              </w:rPr>
            </w:pPr>
            <w:r w:rsidRPr="005F6650">
              <w:rPr>
                <w:sz w:val="20"/>
                <w:szCs w:val="20"/>
                <w:lang w:val="en-US"/>
              </w:rPr>
              <w:t xml:space="preserve">When your new password </w:t>
            </w:r>
            <w:r>
              <w:rPr>
                <w:sz w:val="20"/>
                <w:szCs w:val="20"/>
                <w:lang w:val="en-US"/>
              </w:rPr>
              <w:t>is active you can continue to register the multi factor authentication method you wish to use for Microsoft 365.</w:t>
            </w:r>
          </w:p>
          <w:p w14:paraId="325F5CCE" w14:textId="77777777" w:rsidR="00FB1C0B" w:rsidRPr="005F6650" w:rsidRDefault="00FB1C0B" w:rsidP="00FB1C0B">
            <w:pPr>
              <w:rPr>
                <w:sz w:val="20"/>
                <w:szCs w:val="20"/>
                <w:lang w:val="en-US"/>
              </w:rPr>
            </w:pPr>
          </w:p>
          <w:p w14:paraId="0F7813E5" w14:textId="56C96476" w:rsidR="00FB1C0B" w:rsidRDefault="00FB1C0B" w:rsidP="00FB1C0B">
            <w:pPr>
              <w:rPr>
                <w:sz w:val="20"/>
                <w:szCs w:val="20"/>
                <w:lang w:val="en-US"/>
              </w:rPr>
            </w:pPr>
            <w:r w:rsidRPr="005F6650">
              <w:rPr>
                <w:sz w:val="20"/>
                <w:szCs w:val="20"/>
                <w:lang w:val="en-US"/>
              </w:rPr>
              <w:t xml:space="preserve">You find guides and info if you select </w:t>
            </w:r>
            <w:r w:rsidRPr="00216CED">
              <w:rPr>
                <w:sz w:val="20"/>
                <w:szCs w:val="20"/>
                <w:lang w:val="en-US"/>
              </w:rPr>
              <w:t>´Help with login</w:t>
            </w:r>
            <w:r w:rsidR="00216CED" w:rsidRPr="00216CED">
              <w:rPr>
                <w:sz w:val="20"/>
                <w:szCs w:val="20"/>
                <w:lang w:val="en-US"/>
              </w:rPr>
              <w:t>, password and UCPH username</w:t>
            </w:r>
            <w:r w:rsidRPr="00216CED">
              <w:rPr>
                <w:sz w:val="20"/>
                <w:szCs w:val="20"/>
                <w:lang w:val="en-US"/>
              </w:rPr>
              <w:t>…´</w:t>
            </w:r>
          </w:p>
          <w:p w14:paraId="77E2E416" w14:textId="4262ADE0" w:rsidR="00216CED" w:rsidRPr="00FD0721" w:rsidRDefault="00216CED" w:rsidP="00FB1C0B">
            <w:pPr>
              <w:rPr>
                <w:lang w:val="en-US"/>
              </w:rPr>
            </w:pPr>
            <w:r w:rsidRPr="00FD0721">
              <w:rPr>
                <w:lang w:val="en-US"/>
              </w:rPr>
              <w:t>Or go to</w:t>
            </w:r>
            <w:r w:rsidRPr="00FD0721">
              <w:rPr>
                <w:lang w:val="en-US"/>
              </w:rPr>
              <w:br/>
            </w:r>
          </w:p>
          <w:p w14:paraId="4A73A98B" w14:textId="4165C27C" w:rsidR="00925A5B" w:rsidRPr="00BE3A0B" w:rsidRDefault="00925A5B" w:rsidP="00FB1C0B">
            <w:pPr>
              <w:rPr>
                <w:sz w:val="20"/>
                <w:szCs w:val="20"/>
                <w:lang w:val="en-US"/>
              </w:rPr>
            </w:pPr>
            <w:r>
              <w:fldChar w:fldCharType="begin"/>
            </w:r>
            <w:r w:rsidRPr="009F4AEB">
              <w:rPr>
                <w:lang w:val="en-US"/>
              </w:rPr>
              <w:instrText>HYPERLINK "https://about.ku.dk/organisation/administration/it/login-help/"</w:instrText>
            </w:r>
            <w:r>
              <w:fldChar w:fldCharType="separate"/>
            </w:r>
            <w:r w:rsidRPr="00925A5B">
              <w:rPr>
                <w:color w:val="0000FF"/>
                <w:u w:val="single"/>
                <w:lang w:val="en-US"/>
              </w:rPr>
              <w:t>Help for login – University of Copenhagen (ku.dk)</w:t>
            </w:r>
            <w:r>
              <w:rPr>
                <w:color w:val="0000FF"/>
                <w:u w:val="single"/>
                <w:lang w:val="en-US"/>
              </w:rPr>
              <w:fldChar w:fldCharType="end"/>
            </w:r>
          </w:p>
          <w:p w14:paraId="493A6B00" w14:textId="6422B136" w:rsidR="00780091" w:rsidRPr="00BB038B" w:rsidRDefault="00780091" w:rsidP="00780091">
            <w:pPr>
              <w:rPr>
                <w:rFonts w:ascii="Calibri" w:hAnsi="Calibri" w:cs="Calibri"/>
                <w:sz w:val="20"/>
                <w:szCs w:val="20"/>
                <w:lang w:val="en-US"/>
              </w:rPr>
            </w:pPr>
          </w:p>
          <w:p w14:paraId="77734E19" w14:textId="2E2ECD33" w:rsidR="00780091" w:rsidRPr="002D4BD7" w:rsidRDefault="003A1E6A" w:rsidP="00780091">
            <w:pPr>
              <w:pStyle w:val="Heading1"/>
              <w:rPr>
                <w:lang w:val="en-US"/>
              </w:rPr>
            </w:pPr>
            <w:r w:rsidRPr="002D4BD7">
              <w:rPr>
                <w:lang w:val="en-US"/>
              </w:rPr>
              <w:br/>
            </w:r>
            <w:r w:rsidR="00780091">
              <w:rPr>
                <w:noProof/>
                <w:lang w:eastAsia="da-DK"/>
              </w:rPr>
              <w:drawing>
                <wp:anchor distT="0" distB="0" distL="114300" distR="114300" simplePos="0" relativeHeight="251792896" behindDoc="1" locked="0" layoutInCell="1" allowOverlap="1" wp14:anchorId="65986578" wp14:editId="22798FA7">
                  <wp:simplePos x="0" y="0"/>
                  <wp:positionH relativeFrom="column">
                    <wp:posOffset>-5080</wp:posOffset>
                  </wp:positionH>
                  <wp:positionV relativeFrom="paragraph">
                    <wp:posOffset>57150</wp:posOffset>
                  </wp:positionV>
                  <wp:extent cx="554990" cy="461645"/>
                  <wp:effectExtent l="0" t="0" r="0" b="0"/>
                  <wp:wrapTight wrapText="bothSides">
                    <wp:wrapPolygon edited="0">
                      <wp:start x="0" y="0"/>
                      <wp:lineTo x="0" y="20501"/>
                      <wp:lineTo x="20760" y="20501"/>
                      <wp:lineTo x="20760" y="0"/>
                      <wp:lineTo x="0" y="0"/>
                    </wp:wrapPolygon>
                  </wp:wrapTight>
                  <wp:docPr id="2088062498" name="Picture 2088062498"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66" w:type="dxa"/>
          </w:tcPr>
          <w:p w14:paraId="09144BB4" w14:textId="3295424E" w:rsidR="00780091" w:rsidRDefault="00A36C11" w:rsidP="00780091">
            <w:pPr>
              <w:pStyle w:val="Heading1"/>
              <w:jc w:val="center"/>
            </w:pPr>
            <w:r>
              <w:rPr>
                <w:noProof/>
                <w:lang w:val="en-US"/>
              </w:rPr>
              <w:lastRenderedPageBreak/>
              <w:drawing>
                <wp:inline distT="0" distB="0" distL="0" distR="0" wp14:anchorId="231D82E7" wp14:editId="3E33A638">
                  <wp:extent cx="1806468" cy="1920240"/>
                  <wp:effectExtent l="0" t="0" r="3810" b="3810"/>
                  <wp:docPr id="119660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14815" cy="1929113"/>
                          </a:xfrm>
                          <a:prstGeom prst="rect">
                            <a:avLst/>
                          </a:prstGeom>
                          <a:noFill/>
                          <a:ln>
                            <a:noFill/>
                          </a:ln>
                        </pic:spPr>
                      </pic:pic>
                    </a:graphicData>
                  </a:graphic>
                </wp:inline>
              </w:drawing>
            </w:r>
          </w:p>
          <w:p w14:paraId="1D880E78" w14:textId="18F487A7" w:rsidR="00780091" w:rsidRPr="00780091" w:rsidRDefault="00780091" w:rsidP="00780091"/>
        </w:tc>
      </w:tr>
      <w:tr w:rsidR="00760FF8" w14:paraId="3766253E" w14:textId="77777777" w:rsidTr="00BC1042">
        <w:tc>
          <w:tcPr>
            <w:tcW w:w="3262" w:type="dxa"/>
          </w:tcPr>
          <w:p w14:paraId="7EDA0628" w14:textId="74D0AFA3" w:rsidR="00854405" w:rsidRPr="00227DE4" w:rsidRDefault="002D4BD7" w:rsidP="00780091">
            <w:pPr>
              <w:rPr>
                <w:rFonts w:ascii="Segoe UI" w:hAnsi="Segoe UI" w:cs="Segoe UI"/>
                <w:color w:val="0D0D0D"/>
                <w:lang w:val="en-US"/>
              </w:rPr>
            </w:pPr>
            <w:r>
              <w:rPr>
                <w:sz w:val="20"/>
                <w:szCs w:val="20"/>
                <w:lang w:val="en-US"/>
              </w:rPr>
              <w:t>You will be guided through the setup of multi factor authentication.</w:t>
            </w:r>
          </w:p>
          <w:p w14:paraId="1E92C2D7" w14:textId="77777777" w:rsidR="002D4BD7" w:rsidRDefault="002D4BD7" w:rsidP="00780091">
            <w:pPr>
              <w:rPr>
                <w:sz w:val="20"/>
                <w:szCs w:val="20"/>
                <w:lang w:val="en-US"/>
              </w:rPr>
            </w:pPr>
          </w:p>
          <w:p w14:paraId="41686D28" w14:textId="59702EF7" w:rsidR="002D4BD7" w:rsidRPr="002D4BD7" w:rsidRDefault="002D4BD7" w:rsidP="00780091">
            <w:pPr>
              <w:rPr>
                <w:sz w:val="20"/>
                <w:szCs w:val="20"/>
                <w:lang w:val="en-US"/>
              </w:rPr>
            </w:pPr>
            <w:r>
              <w:rPr>
                <w:sz w:val="20"/>
                <w:szCs w:val="20"/>
                <w:lang w:val="en-US"/>
              </w:rPr>
              <w:t>Select ‘Next’.</w:t>
            </w:r>
          </w:p>
          <w:p w14:paraId="792C650C" w14:textId="77777777" w:rsidR="00780091" w:rsidRPr="002D4BD7" w:rsidRDefault="00780091" w:rsidP="00780091">
            <w:pPr>
              <w:rPr>
                <w:lang w:val="en-US"/>
              </w:rPr>
            </w:pPr>
            <w:r>
              <w:rPr>
                <w:noProof/>
                <w:lang w:eastAsia="da-DK"/>
              </w:rPr>
              <w:drawing>
                <wp:anchor distT="0" distB="0" distL="114300" distR="114300" simplePos="0" relativeHeight="251794944" behindDoc="1" locked="0" layoutInCell="1" allowOverlap="1" wp14:anchorId="40DA9263" wp14:editId="1C2EA67A">
                  <wp:simplePos x="0" y="0"/>
                  <wp:positionH relativeFrom="column">
                    <wp:posOffset>28069</wp:posOffset>
                  </wp:positionH>
                  <wp:positionV relativeFrom="paragraph">
                    <wp:posOffset>132637</wp:posOffset>
                  </wp:positionV>
                  <wp:extent cx="554990" cy="461645"/>
                  <wp:effectExtent l="0" t="0" r="0" b="0"/>
                  <wp:wrapTight wrapText="bothSides">
                    <wp:wrapPolygon edited="0">
                      <wp:start x="0" y="0"/>
                      <wp:lineTo x="0" y="20501"/>
                      <wp:lineTo x="20760" y="20501"/>
                      <wp:lineTo x="20760" y="0"/>
                      <wp:lineTo x="0" y="0"/>
                    </wp:wrapPolygon>
                  </wp:wrapTight>
                  <wp:docPr id="94822370" name="Picture 94822370"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7459" w14:textId="77777777" w:rsidR="00780091" w:rsidRPr="002D4BD7" w:rsidRDefault="00780091" w:rsidP="00780091">
            <w:pPr>
              <w:rPr>
                <w:lang w:val="en-US"/>
              </w:rPr>
            </w:pPr>
          </w:p>
          <w:p w14:paraId="65D53EE4" w14:textId="77777777" w:rsidR="00780091" w:rsidRPr="002D4BD7" w:rsidRDefault="00780091" w:rsidP="00780091">
            <w:pPr>
              <w:rPr>
                <w:lang w:val="en-US"/>
              </w:rPr>
            </w:pPr>
          </w:p>
          <w:p w14:paraId="633B122D" w14:textId="77777777" w:rsidR="00877B67" w:rsidRPr="002D4BD7" w:rsidRDefault="00877B67" w:rsidP="00780091">
            <w:pPr>
              <w:rPr>
                <w:sz w:val="20"/>
                <w:szCs w:val="20"/>
                <w:lang w:val="en-US"/>
              </w:rPr>
            </w:pPr>
          </w:p>
          <w:p w14:paraId="7AF96742" w14:textId="77777777" w:rsidR="002D4BD7" w:rsidRPr="00740324" w:rsidRDefault="002D4BD7" w:rsidP="00780091">
            <w:pPr>
              <w:rPr>
                <w:sz w:val="20"/>
                <w:szCs w:val="20"/>
                <w:lang w:val="en-US"/>
              </w:rPr>
            </w:pPr>
          </w:p>
          <w:p w14:paraId="111B5710" w14:textId="587648A7" w:rsidR="002D4BD7" w:rsidRPr="00227DE4" w:rsidRDefault="002D4BD7" w:rsidP="00780091">
            <w:pPr>
              <w:rPr>
                <w:rFonts w:ascii="Calibri" w:hAnsi="Calibri" w:cs="Calibri"/>
                <w:sz w:val="20"/>
                <w:szCs w:val="20"/>
                <w:lang w:val="en-US"/>
              </w:rPr>
            </w:pPr>
          </w:p>
        </w:tc>
        <w:tc>
          <w:tcPr>
            <w:tcW w:w="6366" w:type="dxa"/>
          </w:tcPr>
          <w:p w14:paraId="087CD60E" w14:textId="76209C50" w:rsidR="00780091" w:rsidRDefault="00216CED" w:rsidP="00780091">
            <w:pPr>
              <w:pStyle w:val="Heading1"/>
              <w:jc w:val="center"/>
              <w:rPr>
                <w:noProof/>
              </w:rPr>
            </w:pPr>
            <w:r>
              <w:rPr>
                <w:noProof/>
              </w:rPr>
              <mc:AlternateContent>
                <mc:Choice Requires="wps">
                  <w:drawing>
                    <wp:anchor distT="0" distB="0" distL="114300" distR="114300" simplePos="0" relativeHeight="251810304" behindDoc="0" locked="0" layoutInCell="1" allowOverlap="1" wp14:anchorId="005D781B" wp14:editId="39A7280C">
                      <wp:simplePos x="0" y="0"/>
                      <wp:positionH relativeFrom="column">
                        <wp:posOffset>1880235</wp:posOffset>
                      </wp:positionH>
                      <wp:positionV relativeFrom="paragraph">
                        <wp:posOffset>1609725</wp:posOffset>
                      </wp:positionV>
                      <wp:extent cx="1457325" cy="252413"/>
                      <wp:effectExtent l="0" t="0" r="28575" b="14605"/>
                      <wp:wrapNone/>
                      <wp:docPr id="113932100" name="Oval 1"/>
                      <wp:cNvGraphicFramePr/>
                      <a:graphic xmlns:a="http://schemas.openxmlformats.org/drawingml/2006/main">
                        <a:graphicData uri="http://schemas.microsoft.com/office/word/2010/wordprocessingShape">
                          <wps:wsp>
                            <wps:cNvSpPr/>
                            <wps:spPr>
                              <a:xfrm>
                                <a:off x="0" y="0"/>
                                <a:ext cx="1457325" cy="25241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0786B" id="Oval 1" o:spid="_x0000_s1026" style="position:absolute;margin-left:148.05pt;margin-top:126.75pt;width:114.75pt;height:19.9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" filled="f" strokecolor="black [3213]" strokeweight="2pt"/>
                  </w:pict>
                </mc:Fallback>
              </mc:AlternateContent>
            </w:r>
            <w:r w:rsidR="00A36C11">
              <w:rPr>
                <w:noProof/>
                <w:lang w:val="en-US"/>
              </w:rPr>
              <w:drawing>
                <wp:inline distT="0" distB="0" distL="0" distR="0" wp14:anchorId="627C2083" wp14:editId="6083A857">
                  <wp:extent cx="2043380" cy="2324100"/>
                  <wp:effectExtent l="0" t="0" r="0" b="0"/>
                  <wp:docPr id="608644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48408" cy="2329819"/>
                          </a:xfrm>
                          <a:prstGeom prst="rect">
                            <a:avLst/>
                          </a:prstGeom>
                          <a:noFill/>
                          <a:ln>
                            <a:noFill/>
                          </a:ln>
                        </pic:spPr>
                      </pic:pic>
                    </a:graphicData>
                  </a:graphic>
                </wp:inline>
              </w:drawing>
            </w:r>
          </w:p>
          <w:p w14:paraId="60E7CB11" w14:textId="77777777" w:rsidR="00780091" w:rsidRPr="00780091" w:rsidRDefault="00780091" w:rsidP="00780091"/>
        </w:tc>
      </w:tr>
      <w:tr w:rsidR="00760FF8" w14:paraId="0FD6DBC0" w14:textId="77777777" w:rsidTr="00BC1042">
        <w:tc>
          <w:tcPr>
            <w:tcW w:w="3262" w:type="dxa"/>
          </w:tcPr>
          <w:p w14:paraId="2E3B01A5" w14:textId="60B6BBA2" w:rsidR="002D4BD7" w:rsidRPr="002D4BD7" w:rsidRDefault="002D4BD7" w:rsidP="00780091">
            <w:pPr>
              <w:rPr>
                <w:rFonts w:cstheme="minorHAnsi"/>
                <w:sz w:val="20"/>
                <w:szCs w:val="20"/>
                <w:lang w:val="en-US"/>
              </w:rPr>
            </w:pPr>
            <w:r w:rsidRPr="002D4BD7">
              <w:rPr>
                <w:rFonts w:cstheme="minorHAnsi"/>
                <w:color w:val="0D0D0D"/>
                <w:sz w:val="20"/>
                <w:szCs w:val="20"/>
                <w:shd w:val="clear" w:color="auto" w:fill="FFFFFF"/>
                <w:lang w:val="en-US"/>
              </w:rPr>
              <w:t>When you want to use the NetIQ app as your</w:t>
            </w:r>
            <w:r w:rsidR="00925A5B">
              <w:rPr>
                <w:rFonts w:cstheme="minorHAnsi"/>
                <w:color w:val="0D0D0D"/>
                <w:sz w:val="20"/>
                <w:szCs w:val="20"/>
                <w:shd w:val="clear" w:color="auto" w:fill="FFFFFF"/>
                <w:lang w:val="en-US"/>
              </w:rPr>
              <w:t xml:space="preserve"> multi-factor-authentication-method</w:t>
            </w:r>
            <w:r w:rsidRPr="002D4BD7">
              <w:rPr>
                <w:rFonts w:cstheme="minorHAnsi"/>
                <w:color w:val="0D0D0D"/>
                <w:sz w:val="20"/>
                <w:szCs w:val="20"/>
                <w:shd w:val="clear" w:color="auto" w:fill="FFFFFF"/>
                <w:lang w:val="en-US"/>
              </w:rPr>
              <w:t xml:space="preserve"> select "I want to use another authenticator app".</w:t>
            </w:r>
          </w:p>
          <w:p w14:paraId="50AF714A" w14:textId="4BA9FB0E" w:rsidR="00780091" w:rsidRPr="002D4BD7" w:rsidRDefault="00BC1042" w:rsidP="00780091">
            <w:pPr>
              <w:rPr>
                <w:lang w:val="en-US"/>
              </w:rPr>
            </w:pPr>
            <w:r>
              <w:rPr>
                <w:noProof/>
                <w:lang w:eastAsia="da-DK"/>
              </w:rPr>
              <w:drawing>
                <wp:anchor distT="0" distB="0" distL="114300" distR="114300" simplePos="0" relativeHeight="251800064" behindDoc="1" locked="0" layoutInCell="1" allowOverlap="1" wp14:anchorId="34126E51" wp14:editId="1D63879F">
                  <wp:simplePos x="0" y="0"/>
                  <wp:positionH relativeFrom="column">
                    <wp:posOffset>1381</wp:posOffset>
                  </wp:positionH>
                  <wp:positionV relativeFrom="paragraph">
                    <wp:posOffset>61540</wp:posOffset>
                  </wp:positionV>
                  <wp:extent cx="554990" cy="461645"/>
                  <wp:effectExtent l="0" t="0" r="0" b="0"/>
                  <wp:wrapTight wrapText="bothSides">
                    <wp:wrapPolygon edited="0">
                      <wp:start x="0" y="0"/>
                      <wp:lineTo x="0" y="20501"/>
                      <wp:lineTo x="20760" y="20501"/>
                      <wp:lineTo x="20760" y="0"/>
                      <wp:lineTo x="0" y="0"/>
                    </wp:wrapPolygon>
                  </wp:wrapTight>
                  <wp:docPr id="642795285" name="Picture 642795285"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801F9" w14:textId="4FAD6FE1" w:rsidR="00780091" w:rsidRPr="002D4BD7" w:rsidRDefault="00780091" w:rsidP="00780091">
            <w:pPr>
              <w:rPr>
                <w:sz w:val="20"/>
                <w:szCs w:val="20"/>
                <w:lang w:val="en-US"/>
              </w:rPr>
            </w:pPr>
          </w:p>
          <w:p w14:paraId="1A8E6C1D" w14:textId="1B17A7D2" w:rsidR="00780091" w:rsidRPr="002D4BD7" w:rsidRDefault="00780091" w:rsidP="00780091">
            <w:pPr>
              <w:rPr>
                <w:sz w:val="20"/>
                <w:szCs w:val="20"/>
                <w:lang w:val="en-US"/>
              </w:rPr>
            </w:pPr>
          </w:p>
        </w:tc>
        <w:tc>
          <w:tcPr>
            <w:tcW w:w="6366" w:type="dxa"/>
          </w:tcPr>
          <w:p w14:paraId="64D66468" w14:textId="54EA6046" w:rsidR="00780091" w:rsidRDefault="00BC1042" w:rsidP="00760FF8">
            <w:pPr>
              <w:pStyle w:val="Heading1"/>
              <w:jc w:val="center"/>
              <w:rPr>
                <w:noProof/>
              </w:rPr>
            </w:pPr>
            <w:r>
              <w:rPr>
                <w:noProof/>
              </w:rPr>
              <mc:AlternateContent>
                <mc:Choice Requires="wps">
                  <w:drawing>
                    <wp:anchor distT="0" distB="0" distL="114300" distR="114300" simplePos="0" relativeHeight="251801088" behindDoc="0" locked="0" layoutInCell="1" allowOverlap="1" wp14:anchorId="3E7C4F52" wp14:editId="303A120A">
                      <wp:simplePos x="0" y="0"/>
                      <wp:positionH relativeFrom="column">
                        <wp:posOffset>862286</wp:posOffset>
                      </wp:positionH>
                      <wp:positionV relativeFrom="paragraph">
                        <wp:posOffset>1036873</wp:posOffset>
                      </wp:positionV>
                      <wp:extent cx="1516455" cy="230864"/>
                      <wp:effectExtent l="0" t="0" r="26670" b="17145"/>
                      <wp:wrapNone/>
                      <wp:docPr id="362555800" name="Oval 2"/>
                      <wp:cNvGraphicFramePr/>
                      <a:graphic xmlns:a="http://schemas.openxmlformats.org/drawingml/2006/main">
                        <a:graphicData uri="http://schemas.microsoft.com/office/word/2010/wordprocessingShape">
                          <wps:wsp>
                            <wps:cNvSpPr/>
                            <wps:spPr>
                              <a:xfrm>
                                <a:off x="0" y="0"/>
                                <a:ext cx="1516455" cy="23086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41362" id="Oval 2" o:spid="_x0000_s1026" style="position:absolute;margin-left:67.9pt;margin-top:81.65pt;width:119.4pt;height:18.2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" filled="f" strokecolor="black [3213]" strokeweight="2pt"/>
                  </w:pict>
                </mc:Fallback>
              </mc:AlternateContent>
            </w:r>
            <w:r w:rsidR="00760FF8">
              <w:rPr>
                <w:noProof/>
              </w:rPr>
              <w:drawing>
                <wp:inline distT="0" distB="0" distL="0" distR="0" wp14:anchorId="6A707CEC" wp14:editId="7875533B">
                  <wp:extent cx="2865409" cy="1346784"/>
                  <wp:effectExtent l="0" t="0" r="0" b="6350"/>
                  <wp:docPr id="90118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4719" name=""/>
                          <pic:cNvPicPr/>
                        </pic:nvPicPr>
                        <pic:blipFill>
                          <a:blip r:embed="rId21"/>
                          <a:stretch>
                            <a:fillRect/>
                          </a:stretch>
                        </pic:blipFill>
                        <pic:spPr>
                          <a:xfrm>
                            <a:off x="0" y="0"/>
                            <a:ext cx="2876037" cy="1351779"/>
                          </a:xfrm>
                          <a:prstGeom prst="rect">
                            <a:avLst/>
                          </a:prstGeom>
                        </pic:spPr>
                      </pic:pic>
                    </a:graphicData>
                  </a:graphic>
                </wp:inline>
              </w:drawing>
            </w:r>
            <w:r w:rsidR="00760FF8">
              <w:rPr>
                <w:noProof/>
              </w:rPr>
              <w:br/>
            </w:r>
          </w:p>
        </w:tc>
      </w:tr>
      <w:tr w:rsidR="00760FF8" w14:paraId="0EBDF5D0" w14:textId="77777777" w:rsidTr="00BC1042">
        <w:tc>
          <w:tcPr>
            <w:tcW w:w="3262" w:type="dxa"/>
          </w:tcPr>
          <w:p w14:paraId="5883DE88" w14:textId="7EE50087" w:rsidR="003D5AEC" w:rsidRPr="00934B60" w:rsidRDefault="00227DE4" w:rsidP="00F05A3B">
            <w:pPr>
              <w:rPr>
                <w:sz w:val="20"/>
                <w:szCs w:val="20"/>
              </w:rPr>
            </w:pPr>
            <w:r>
              <w:rPr>
                <w:noProof/>
                <w:lang w:eastAsia="da-DK"/>
              </w:rPr>
              <w:drawing>
                <wp:anchor distT="0" distB="0" distL="114300" distR="114300" simplePos="0" relativeHeight="251803136" behindDoc="1" locked="0" layoutInCell="1" allowOverlap="1" wp14:anchorId="12E2DD06" wp14:editId="786A59F0">
                  <wp:simplePos x="0" y="0"/>
                  <wp:positionH relativeFrom="column">
                    <wp:posOffset>27056</wp:posOffset>
                  </wp:positionH>
                  <wp:positionV relativeFrom="paragraph">
                    <wp:posOffset>235309</wp:posOffset>
                  </wp:positionV>
                  <wp:extent cx="554990" cy="461645"/>
                  <wp:effectExtent l="0" t="0" r="0" b="0"/>
                  <wp:wrapTight wrapText="bothSides">
                    <wp:wrapPolygon edited="0">
                      <wp:start x="0" y="0"/>
                      <wp:lineTo x="0" y="20501"/>
                      <wp:lineTo x="20760" y="20501"/>
                      <wp:lineTo x="20760" y="0"/>
                      <wp:lineTo x="0" y="0"/>
                    </wp:wrapPolygon>
                  </wp:wrapTight>
                  <wp:docPr id="580996419" name="Picture 580996419"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Select ´ Next´.</w:t>
            </w:r>
            <w:r w:rsidR="00854405">
              <w:rPr>
                <w:sz w:val="20"/>
                <w:szCs w:val="20"/>
              </w:rPr>
              <w:br/>
            </w:r>
          </w:p>
          <w:p w14:paraId="1D2650B8" w14:textId="58B623C4" w:rsidR="003D5AEC" w:rsidRDefault="003D5AEC" w:rsidP="00780091">
            <w:pPr>
              <w:rPr>
                <w:sz w:val="20"/>
                <w:szCs w:val="20"/>
              </w:rPr>
            </w:pPr>
          </w:p>
          <w:p w14:paraId="2A54641A" w14:textId="487D02E6" w:rsidR="003D5AEC" w:rsidRDefault="003D5AEC" w:rsidP="00780091">
            <w:pPr>
              <w:rPr>
                <w:sz w:val="20"/>
                <w:szCs w:val="20"/>
              </w:rPr>
            </w:pPr>
          </w:p>
        </w:tc>
        <w:tc>
          <w:tcPr>
            <w:tcW w:w="6366" w:type="dxa"/>
          </w:tcPr>
          <w:p w14:paraId="4979F80A" w14:textId="77777777" w:rsidR="00780091" w:rsidRDefault="00760FF8" w:rsidP="00760FF8">
            <w:pPr>
              <w:pStyle w:val="Heading1"/>
              <w:jc w:val="center"/>
              <w:rPr>
                <w:noProof/>
              </w:rPr>
            </w:pPr>
            <w:r>
              <w:rPr>
                <w:noProof/>
              </w:rPr>
              <w:drawing>
                <wp:inline distT="0" distB="0" distL="0" distR="0" wp14:anchorId="324D9F68" wp14:editId="707889C5">
                  <wp:extent cx="2385575" cy="1129175"/>
                  <wp:effectExtent l="0" t="0" r="0" b="0"/>
                  <wp:docPr id="62721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11674" name=""/>
                          <pic:cNvPicPr/>
                        </pic:nvPicPr>
                        <pic:blipFill>
                          <a:blip r:embed="rId22"/>
                          <a:stretch>
                            <a:fillRect/>
                          </a:stretch>
                        </pic:blipFill>
                        <pic:spPr>
                          <a:xfrm>
                            <a:off x="0" y="0"/>
                            <a:ext cx="2397653" cy="1134892"/>
                          </a:xfrm>
                          <a:prstGeom prst="rect">
                            <a:avLst/>
                          </a:prstGeom>
                        </pic:spPr>
                      </pic:pic>
                    </a:graphicData>
                  </a:graphic>
                </wp:inline>
              </w:drawing>
            </w:r>
          </w:p>
          <w:p w14:paraId="0290F970" w14:textId="4EA530CA" w:rsidR="00760FF8" w:rsidRPr="00760FF8" w:rsidRDefault="00760FF8" w:rsidP="00760FF8"/>
        </w:tc>
      </w:tr>
      <w:tr w:rsidR="00760FF8" w14:paraId="0D68F77C" w14:textId="77777777" w:rsidTr="00BC1042">
        <w:tc>
          <w:tcPr>
            <w:tcW w:w="3262" w:type="dxa"/>
          </w:tcPr>
          <w:p w14:paraId="154398D3" w14:textId="4A4B81FF" w:rsidR="00227DE4" w:rsidRPr="00227DE4" w:rsidRDefault="00227DE4" w:rsidP="00780091">
            <w:pPr>
              <w:rPr>
                <w:rFonts w:ascii="Calibri" w:hAnsi="Calibri" w:cs="Calibri"/>
                <w:sz w:val="20"/>
                <w:szCs w:val="20"/>
                <w:lang w:val="en-US"/>
              </w:rPr>
            </w:pPr>
            <w:r w:rsidRPr="00227DE4">
              <w:rPr>
                <w:rFonts w:ascii="Calibri" w:hAnsi="Calibri" w:cs="Calibri"/>
                <w:color w:val="0D0D0D"/>
                <w:sz w:val="20"/>
                <w:szCs w:val="20"/>
                <w:shd w:val="clear" w:color="auto" w:fill="FFFFFF"/>
                <w:lang w:val="en-US"/>
              </w:rPr>
              <w:t>On the screen, you can now see a QR code.</w:t>
            </w:r>
          </w:p>
          <w:p w14:paraId="53B4BE05" w14:textId="770ADDED" w:rsidR="00BC1042" w:rsidRPr="00227DE4" w:rsidRDefault="00BC1042" w:rsidP="00780091">
            <w:pPr>
              <w:rPr>
                <w:sz w:val="20"/>
                <w:szCs w:val="20"/>
                <w:lang w:val="en-US"/>
              </w:rPr>
            </w:pPr>
            <w:r>
              <w:rPr>
                <w:noProof/>
                <w:lang w:eastAsia="da-DK"/>
              </w:rPr>
              <w:drawing>
                <wp:anchor distT="0" distB="0" distL="114300" distR="114300" simplePos="0" relativeHeight="251805184" behindDoc="1" locked="0" layoutInCell="1" allowOverlap="1" wp14:anchorId="195C3120" wp14:editId="53CDD876">
                  <wp:simplePos x="0" y="0"/>
                  <wp:positionH relativeFrom="column">
                    <wp:posOffset>-1905</wp:posOffset>
                  </wp:positionH>
                  <wp:positionV relativeFrom="paragraph">
                    <wp:posOffset>118487</wp:posOffset>
                  </wp:positionV>
                  <wp:extent cx="554990" cy="461645"/>
                  <wp:effectExtent l="0" t="0" r="0" b="0"/>
                  <wp:wrapTight wrapText="bothSides">
                    <wp:wrapPolygon edited="0">
                      <wp:start x="0" y="0"/>
                      <wp:lineTo x="0" y="20501"/>
                      <wp:lineTo x="20760" y="20501"/>
                      <wp:lineTo x="20760" y="0"/>
                      <wp:lineTo x="0" y="0"/>
                    </wp:wrapPolygon>
                  </wp:wrapTight>
                  <wp:docPr id="1693711771" name="Picture 1693711771"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554990"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D279B" w14:textId="77777777" w:rsidR="00BC1042" w:rsidRPr="00227DE4" w:rsidRDefault="00BC1042" w:rsidP="00780091">
            <w:pPr>
              <w:rPr>
                <w:sz w:val="20"/>
                <w:szCs w:val="20"/>
                <w:lang w:val="en-US"/>
              </w:rPr>
            </w:pPr>
          </w:p>
          <w:p w14:paraId="287FF243" w14:textId="77777777" w:rsidR="00BC1042" w:rsidRPr="00227DE4" w:rsidRDefault="00BC1042" w:rsidP="00780091">
            <w:pPr>
              <w:rPr>
                <w:sz w:val="20"/>
                <w:szCs w:val="20"/>
                <w:lang w:val="en-US"/>
              </w:rPr>
            </w:pPr>
          </w:p>
          <w:p w14:paraId="27FF9086" w14:textId="77777777" w:rsidR="00BC1042" w:rsidRPr="00227DE4" w:rsidRDefault="00BC1042" w:rsidP="00780091">
            <w:pPr>
              <w:rPr>
                <w:sz w:val="20"/>
                <w:szCs w:val="20"/>
                <w:lang w:val="en-US"/>
              </w:rPr>
            </w:pPr>
          </w:p>
          <w:p w14:paraId="5B162C02" w14:textId="77777777" w:rsidR="00BC1042" w:rsidRPr="00227DE4" w:rsidRDefault="00BC1042" w:rsidP="00780091">
            <w:pPr>
              <w:rPr>
                <w:sz w:val="20"/>
                <w:szCs w:val="20"/>
                <w:lang w:val="en-US"/>
              </w:rPr>
            </w:pPr>
          </w:p>
          <w:p w14:paraId="1CB94096" w14:textId="77777777" w:rsidR="00BC1042" w:rsidRPr="00227DE4" w:rsidRDefault="00BC1042" w:rsidP="00780091">
            <w:pPr>
              <w:rPr>
                <w:sz w:val="20"/>
                <w:szCs w:val="20"/>
                <w:lang w:val="en-US"/>
              </w:rPr>
            </w:pPr>
          </w:p>
          <w:p w14:paraId="44F26B62" w14:textId="77777777" w:rsidR="00BC1042" w:rsidRPr="00227DE4" w:rsidRDefault="00BC1042" w:rsidP="00780091">
            <w:pPr>
              <w:rPr>
                <w:sz w:val="20"/>
                <w:szCs w:val="20"/>
                <w:lang w:val="en-US"/>
              </w:rPr>
            </w:pPr>
          </w:p>
          <w:p w14:paraId="78906253" w14:textId="77777777" w:rsidR="00BC1042" w:rsidRPr="00227DE4" w:rsidRDefault="00BC1042" w:rsidP="00780091">
            <w:pPr>
              <w:rPr>
                <w:sz w:val="20"/>
                <w:szCs w:val="20"/>
                <w:lang w:val="en-US"/>
              </w:rPr>
            </w:pPr>
          </w:p>
          <w:p w14:paraId="1B2A85BD" w14:textId="77777777" w:rsidR="00BC1042" w:rsidRPr="00227DE4" w:rsidRDefault="00BC1042" w:rsidP="00780091">
            <w:pPr>
              <w:rPr>
                <w:sz w:val="20"/>
                <w:szCs w:val="20"/>
                <w:lang w:val="en-US"/>
              </w:rPr>
            </w:pPr>
          </w:p>
          <w:p w14:paraId="03624C0A" w14:textId="77777777" w:rsidR="00BC1042" w:rsidRPr="00227DE4" w:rsidRDefault="00BC1042" w:rsidP="00780091">
            <w:pPr>
              <w:rPr>
                <w:sz w:val="20"/>
                <w:szCs w:val="20"/>
                <w:lang w:val="en-US"/>
              </w:rPr>
            </w:pPr>
          </w:p>
          <w:p w14:paraId="765AB644" w14:textId="77777777" w:rsidR="00BC1042" w:rsidRDefault="00BC1042" w:rsidP="00780091">
            <w:pPr>
              <w:rPr>
                <w:sz w:val="20"/>
                <w:szCs w:val="20"/>
                <w:lang w:val="en-US"/>
              </w:rPr>
            </w:pPr>
          </w:p>
          <w:p w14:paraId="7904DB48" w14:textId="77777777" w:rsidR="00227DE4" w:rsidRDefault="00227DE4" w:rsidP="00780091">
            <w:pPr>
              <w:rPr>
                <w:sz w:val="20"/>
                <w:szCs w:val="20"/>
                <w:lang w:val="en-US"/>
              </w:rPr>
            </w:pPr>
          </w:p>
          <w:p w14:paraId="2362281A" w14:textId="77777777" w:rsidR="00227DE4" w:rsidRDefault="00227DE4" w:rsidP="00780091">
            <w:pPr>
              <w:rPr>
                <w:sz w:val="20"/>
                <w:szCs w:val="20"/>
                <w:lang w:val="en-US"/>
              </w:rPr>
            </w:pPr>
          </w:p>
          <w:p w14:paraId="02ECFB09" w14:textId="77777777" w:rsidR="00227DE4" w:rsidRPr="00227DE4" w:rsidRDefault="00227DE4" w:rsidP="00780091">
            <w:pPr>
              <w:rPr>
                <w:sz w:val="20"/>
                <w:szCs w:val="20"/>
                <w:lang w:val="en-US"/>
              </w:rPr>
            </w:pPr>
          </w:p>
          <w:p w14:paraId="00C8AB12" w14:textId="77777777" w:rsidR="00ED011F" w:rsidRDefault="00227DE4" w:rsidP="00ED011F">
            <w:pPr>
              <w:rPr>
                <w:rFonts w:ascii="Calibri" w:hAnsi="Calibri" w:cs="Calibri"/>
                <w:sz w:val="20"/>
                <w:szCs w:val="20"/>
                <w:lang w:val="en-US"/>
              </w:rPr>
            </w:pPr>
            <w:r w:rsidRPr="00227DE4">
              <w:rPr>
                <w:rFonts w:ascii="Calibri" w:hAnsi="Calibri" w:cs="Calibri"/>
                <w:color w:val="0D0D0D"/>
                <w:sz w:val="20"/>
                <w:szCs w:val="20"/>
                <w:shd w:val="clear" w:color="auto" w:fill="FFFFFF"/>
                <w:lang w:val="en-US"/>
              </w:rPr>
              <w:t xml:space="preserve">Open the NetIQ app and select the icon with the plus sign. </w:t>
            </w:r>
            <w:r w:rsidR="00ED011F">
              <w:rPr>
                <w:rFonts w:ascii="Calibri" w:hAnsi="Calibri" w:cs="Calibri"/>
                <w:sz w:val="20"/>
                <w:szCs w:val="20"/>
                <w:lang w:val="en-US"/>
              </w:rPr>
              <w:t>Scan the QR code.</w:t>
            </w:r>
          </w:p>
          <w:p w14:paraId="13DCE5D3" w14:textId="2D579234" w:rsidR="00BC1042" w:rsidRDefault="00BC1042" w:rsidP="00780091">
            <w:pPr>
              <w:rPr>
                <w:rFonts w:ascii="Calibri" w:hAnsi="Calibri" w:cs="Calibri"/>
                <w:color w:val="0D0D0D"/>
                <w:sz w:val="20"/>
                <w:szCs w:val="20"/>
                <w:shd w:val="clear" w:color="auto" w:fill="FFFFFF"/>
                <w:lang w:val="en-US"/>
              </w:rPr>
            </w:pPr>
          </w:p>
          <w:p w14:paraId="0F3598E6" w14:textId="21C39B6C" w:rsidR="00227DE4" w:rsidRDefault="00227DE4" w:rsidP="00780091">
            <w:pPr>
              <w:rPr>
                <w:rFonts w:ascii="Calibri" w:hAnsi="Calibri" w:cs="Calibri"/>
                <w:sz w:val="20"/>
                <w:szCs w:val="20"/>
                <w:lang w:val="en-US"/>
              </w:rPr>
            </w:pPr>
            <w:r>
              <w:rPr>
                <w:noProof/>
                <w:lang w:eastAsia="da-DK"/>
              </w:rPr>
              <w:drawing>
                <wp:anchor distT="0" distB="0" distL="114300" distR="114300" simplePos="0" relativeHeight="251815424" behindDoc="1" locked="0" layoutInCell="1" allowOverlap="1" wp14:anchorId="682E48C9" wp14:editId="5AC0CF6C">
                  <wp:simplePos x="0" y="0"/>
                  <wp:positionH relativeFrom="column">
                    <wp:posOffset>-1270</wp:posOffset>
                  </wp:positionH>
                  <wp:positionV relativeFrom="paragraph">
                    <wp:posOffset>157480</wp:posOffset>
                  </wp:positionV>
                  <wp:extent cx="262255" cy="375920"/>
                  <wp:effectExtent l="0" t="0" r="4445" b="5080"/>
                  <wp:wrapTight wrapText="bothSides">
                    <wp:wrapPolygon edited="0">
                      <wp:start x="0" y="0"/>
                      <wp:lineTo x="0" y="20797"/>
                      <wp:lineTo x="20397" y="20797"/>
                      <wp:lineTo x="20397" y="0"/>
                      <wp:lineTo x="0" y="0"/>
                    </wp:wrapPolygon>
                  </wp:wrapTight>
                  <wp:docPr id="619843325" name="Picture 61984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262255" cy="37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DB509" w14:textId="77777777" w:rsidR="00227DE4" w:rsidRPr="00227DE4" w:rsidRDefault="00227DE4" w:rsidP="00227DE4">
            <w:pPr>
              <w:rPr>
                <w:rFonts w:ascii="Calibri" w:hAnsi="Calibri" w:cs="Calibri"/>
                <w:sz w:val="20"/>
                <w:szCs w:val="20"/>
                <w:lang w:val="en-US"/>
              </w:rPr>
            </w:pPr>
          </w:p>
          <w:p w14:paraId="50358412" w14:textId="77777777" w:rsidR="00227DE4" w:rsidRDefault="00227DE4" w:rsidP="00227DE4">
            <w:pPr>
              <w:rPr>
                <w:rFonts w:ascii="Calibri" w:hAnsi="Calibri" w:cs="Calibri"/>
                <w:sz w:val="20"/>
                <w:szCs w:val="20"/>
                <w:lang w:val="en-US"/>
              </w:rPr>
            </w:pPr>
          </w:p>
          <w:p w14:paraId="36F65B6E" w14:textId="77777777" w:rsidR="00227DE4" w:rsidRDefault="00227DE4" w:rsidP="00227DE4">
            <w:pPr>
              <w:rPr>
                <w:rFonts w:ascii="Calibri" w:hAnsi="Calibri" w:cs="Calibri"/>
                <w:sz w:val="20"/>
                <w:szCs w:val="20"/>
                <w:lang w:val="en-US"/>
              </w:rPr>
            </w:pPr>
          </w:p>
          <w:p w14:paraId="39B544AF" w14:textId="77777777" w:rsidR="00227DE4" w:rsidRDefault="00227DE4" w:rsidP="00227DE4">
            <w:pPr>
              <w:rPr>
                <w:rFonts w:ascii="Calibri" w:hAnsi="Calibri" w:cs="Calibri"/>
                <w:sz w:val="20"/>
                <w:szCs w:val="20"/>
                <w:lang w:val="en-US"/>
              </w:rPr>
            </w:pPr>
          </w:p>
          <w:p w14:paraId="23A6FF2F" w14:textId="77777777" w:rsidR="00227DE4" w:rsidRDefault="00227DE4" w:rsidP="00227DE4">
            <w:pPr>
              <w:rPr>
                <w:rFonts w:ascii="Calibri" w:hAnsi="Calibri" w:cs="Calibri"/>
                <w:sz w:val="20"/>
                <w:szCs w:val="20"/>
                <w:lang w:val="en-US"/>
              </w:rPr>
            </w:pPr>
          </w:p>
          <w:p w14:paraId="2F8858BF" w14:textId="77777777" w:rsidR="00227DE4" w:rsidRDefault="00227DE4" w:rsidP="00227DE4">
            <w:pPr>
              <w:rPr>
                <w:rFonts w:ascii="Calibri" w:hAnsi="Calibri" w:cs="Calibri"/>
                <w:sz w:val="20"/>
                <w:szCs w:val="20"/>
                <w:lang w:val="en-US"/>
              </w:rPr>
            </w:pPr>
          </w:p>
          <w:p w14:paraId="40C3368A" w14:textId="4B8DC2B9" w:rsidR="00227DE4" w:rsidRPr="00227DE4" w:rsidRDefault="00227DE4" w:rsidP="00227DE4">
            <w:pPr>
              <w:rPr>
                <w:rFonts w:ascii="Calibri" w:hAnsi="Calibri" w:cs="Calibri"/>
                <w:sz w:val="20"/>
                <w:szCs w:val="20"/>
                <w:lang w:val="en-US"/>
              </w:rPr>
            </w:pPr>
            <w:r w:rsidRPr="00740324">
              <w:rPr>
                <w:sz w:val="20"/>
                <w:szCs w:val="20"/>
                <w:lang w:val="en-US"/>
              </w:rPr>
              <w:t>Select ’Next´</w:t>
            </w:r>
            <w:r w:rsidR="00ED011F">
              <w:rPr>
                <w:sz w:val="20"/>
                <w:szCs w:val="20"/>
                <w:lang w:val="en-US"/>
              </w:rPr>
              <w:t xml:space="preserve"> in the dialog box on the computer</w:t>
            </w:r>
            <w:r w:rsidRPr="00740324">
              <w:rPr>
                <w:sz w:val="20"/>
                <w:szCs w:val="20"/>
                <w:lang w:val="en-US"/>
              </w:rPr>
              <w:t>.</w:t>
            </w:r>
          </w:p>
          <w:p w14:paraId="6CAA4328" w14:textId="6821A8EC" w:rsidR="00ED251B" w:rsidRPr="00740324" w:rsidRDefault="00227DE4" w:rsidP="00780091">
            <w:pPr>
              <w:rPr>
                <w:noProof/>
                <w:lang w:val="en-US" w:eastAsia="da-DK"/>
              </w:rPr>
            </w:pPr>
            <w:r>
              <w:rPr>
                <w:noProof/>
                <w:lang w:eastAsia="da-DK"/>
              </w:rPr>
              <w:drawing>
                <wp:anchor distT="0" distB="0" distL="114300" distR="114300" simplePos="0" relativeHeight="251817472" behindDoc="1" locked="0" layoutInCell="1" allowOverlap="1" wp14:anchorId="1976C429" wp14:editId="5FAA401D">
                  <wp:simplePos x="0" y="0"/>
                  <wp:positionH relativeFrom="column">
                    <wp:posOffset>-1270</wp:posOffset>
                  </wp:positionH>
                  <wp:positionV relativeFrom="paragraph">
                    <wp:posOffset>173990</wp:posOffset>
                  </wp:positionV>
                  <wp:extent cx="484505" cy="403225"/>
                  <wp:effectExtent l="0" t="0" r="0" b="0"/>
                  <wp:wrapTight wrapText="bothSides">
                    <wp:wrapPolygon edited="0">
                      <wp:start x="0" y="0"/>
                      <wp:lineTo x="0" y="20409"/>
                      <wp:lineTo x="20383" y="20409"/>
                      <wp:lineTo x="20383" y="0"/>
                      <wp:lineTo x="0" y="0"/>
                    </wp:wrapPolygon>
                  </wp:wrapTight>
                  <wp:docPr id="1171526397" name="Picture 1171526397"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484505" cy="40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273" w:rsidRPr="00740324">
              <w:rPr>
                <w:noProof/>
                <w:lang w:val="en-US" w:eastAsia="da-DK"/>
              </w:rPr>
              <w:t xml:space="preserve"> </w:t>
            </w:r>
          </w:p>
          <w:p w14:paraId="56BBFEDF" w14:textId="4830F005" w:rsidR="00C11273" w:rsidRPr="00740324" w:rsidRDefault="00C11273" w:rsidP="00C11273">
            <w:pPr>
              <w:rPr>
                <w:lang w:val="en-US" w:eastAsia="da-DK"/>
              </w:rPr>
            </w:pPr>
          </w:p>
          <w:p w14:paraId="42BB3642" w14:textId="39F78367" w:rsidR="00C11273" w:rsidRPr="00740324" w:rsidRDefault="00C11273" w:rsidP="00C11273">
            <w:pPr>
              <w:rPr>
                <w:lang w:val="en-US" w:eastAsia="da-DK"/>
              </w:rPr>
            </w:pPr>
          </w:p>
          <w:p w14:paraId="39D3A187" w14:textId="69719DE6" w:rsidR="00C11273" w:rsidRPr="00740324" w:rsidRDefault="00C11273" w:rsidP="00C11273">
            <w:pPr>
              <w:rPr>
                <w:lang w:val="en-US" w:eastAsia="da-DK"/>
              </w:rPr>
            </w:pPr>
          </w:p>
          <w:p w14:paraId="2217A973" w14:textId="77777777" w:rsidR="00C11273" w:rsidRPr="00740324" w:rsidRDefault="00C11273" w:rsidP="00C11273">
            <w:pPr>
              <w:rPr>
                <w:lang w:val="en-US" w:eastAsia="da-DK"/>
              </w:rPr>
            </w:pPr>
          </w:p>
          <w:p w14:paraId="1054997D" w14:textId="6A7D4793" w:rsidR="00C11273" w:rsidRPr="00740324" w:rsidRDefault="00C11273" w:rsidP="00C11273">
            <w:pPr>
              <w:rPr>
                <w:sz w:val="20"/>
                <w:szCs w:val="20"/>
                <w:lang w:val="en-US"/>
              </w:rPr>
            </w:pPr>
          </w:p>
        </w:tc>
        <w:tc>
          <w:tcPr>
            <w:tcW w:w="6366" w:type="dxa"/>
          </w:tcPr>
          <w:p w14:paraId="6AB158AA" w14:textId="77777777" w:rsidR="00ED251B" w:rsidRDefault="00760FF8" w:rsidP="00760FF8">
            <w:pPr>
              <w:pStyle w:val="Heading1"/>
              <w:jc w:val="center"/>
              <w:rPr>
                <w:noProof/>
              </w:rPr>
            </w:pPr>
            <w:r>
              <w:rPr>
                <w:noProof/>
              </w:rPr>
              <w:drawing>
                <wp:inline distT="0" distB="0" distL="0" distR="0" wp14:anchorId="60591AA5" wp14:editId="38CC35D6">
                  <wp:extent cx="2571583" cy="1814356"/>
                  <wp:effectExtent l="0" t="0" r="635" b="0"/>
                  <wp:docPr id="76918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82860" name=""/>
                          <pic:cNvPicPr/>
                        </pic:nvPicPr>
                        <pic:blipFill>
                          <a:blip r:embed="rId23"/>
                          <a:stretch>
                            <a:fillRect/>
                          </a:stretch>
                        </pic:blipFill>
                        <pic:spPr>
                          <a:xfrm>
                            <a:off x="0" y="0"/>
                            <a:ext cx="2583252" cy="1822589"/>
                          </a:xfrm>
                          <a:prstGeom prst="rect">
                            <a:avLst/>
                          </a:prstGeom>
                        </pic:spPr>
                      </pic:pic>
                    </a:graphicData>
                  </a:graphic>
                </wp:inline>
              </w:drawing>
            </w:r>
          </w:p>
          <w:p w14:paraId="0E9E3813" w14:textId="77777777" w:rsidR="00BC1042" w:rsidRDefault="00BC1042" w:rsidP="00760FF8"/>
          <w:p w14:paraId="5065EB8C" w14:textId="77777777" w:rsidR="00BC1042" w:rsidRDefault="00BC1042" w:rsidP="00760FF8"/>
          <w:p w14:paraId="1D3B9DD9" w14:textId="77777777" w:rsidR="00BC1042" w:rsidRDefault="00BC1042" w:rsidP="00760FF8">
            <w:pPr>
              <w:rPr>
                <w:noProof/>
              </w:rPr>
            </w:pPr>
            <w:r>
              <w:rPr>
                <w:noProof/>
              </w:rPr>
              <w:drawing>
                <wp:inline distT="0" distB="0" distL="0" distR="0" wp14:anchorId="308D9EC5" wp14:editId="4410A8A2">
                  <wp:extent cx="3895725" cy="457200"/>
                  <wp:effectExtent l="0" t="0" r="9525" b="0"/>
                  <wp:docPr id="800100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00601" name=""/>
                          <pic:cNvPicPr/>
                        </pic:nvPicPr>
                        <pic:blipFill>
                          <a:blip r:embed="rId24"/>
                          <a:stretch>
                            <a:fillRect/>
                          </a:stretch>
                        </pic:blipFill>
                        <pic:spPr>
                          <a:xfrm>
                            <a:off x="0" y="0"/>
                            <a:ext cx="3895725" cy="457200"/>
                          </a:xfrm>
                          <a:prstGeom prst="rect">
                            <a:avLst/>
                          </a:prstGeom>
                        </pic:spPr>
                      </pic:pic>
                    </a:graphicData>
                  </a:graphic>
                </wp:inline>
              </w:drawing>
            </w:r>
          </w:p>
          <w:p w14:paraId="4BF7A207" w14:textId="77777777" w:rsidR="00BC1042" w:rsidRDefault="00BC1042" w:rsidP="00BC1042"/>
          <w:p w14:paraId="563D16CC" w14:textId="702C3B67" w:rsidR="00BC1042" w:rsidRDefault="00BC1042" w:rsidP="00BC1042">
            <w:pPr>
              <w:jc w:val="center"/>
            </w:pPr>
            <w:r>
              <w:rPr>
                <w:noProof/>
              </w:rPr>
              <w:drawing>
                <wp:inline distT="0" distB="0" distL="0" distR="0" wp14:anchorId="6BEFCA03" wp14:editId="6925CEFF">
                  <wp:extent cx="434490" cy="432936"/>
                  <wp:effectExtent l="0" t="0" r="3810" b="5715"/>
                  <wp:docPr id="16466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505" name=""/>
                          <pic:cNvPicPr/>
                        </pic:nvPicPr>
                        <pic:blipFill>
                          <a:blip r:embed="rId25"/>
                          <a:stretch>
                            <a:fillRect/>
                          </a:stretch>
                        </pic:blipFill>
                        <pic:spPr>
                          <a:xfrm flipH="1">
                            <a:off x="0" y="0"/>
                            <a:ext cx="447721" cy="446119"/>
                          </a:xfrm>
                          <a:prstGeom prst="rect">
                            <a:avLst/>
                          </a:prstGeom>
                        </pic:spPr>
                      </pic:pic>
                    </a:graphicData>
                  </a:graphic>
                </wp:inline>
              </w:drawing>
            </w:r>
          </w:p>
          <w:p w14:paraId="10E06C4E" w14:textId="77777777" w:rsidR="00C11273" w:rsidRDefault="00C11273" w:rsidP="00BC1042">
            <w:pPr>
              <w:jc w:val="center"/>
            </w:pPr>
          </w:p>
          <w:p w14:paraId="198A739F" w14:textId="77777777" w:rsidR="00C11273" w:rsidRDefault="00C11273" w:rsidP="00BC1042">
            <w:pPr>
              <w:jc w:val="center"/>
            </w:pPr>
          </w:p>
          <w:p w14:paraId="7495F09D" w14:textId="075E4168" w:rsidR="00C11273" w:rsidRDefault="00C11273" w:rsidP="00BC1042">
            <w:pPr>
              <w:jc w:val="center"/>
            </w:pPr>
            <w:r>
              <w:rPr>
                <w:noProof/>
              </w:rPr>
              <w:drawing>
                <wp:inline distT="0" distB="0" distL="0" distR="0" wp14:anchorId="45FFEAAD" wp14:editId="5E90C951">
                  <wp:extent cx="2339228" cy="865194"/>
                  <wp:effectExtent l="0" t="0" r="4445" b="0"/>
                  <wp:docPr id="28837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71163" name=""/>
                          <pic:cNvPicPr/>
                        </pic:nvPicPr>
                        <pic:blipFill>
                          <a:blip r:embed="rId26"/>
                          <a:stretch>
                            <a:fillRect/>
                          </a:stretch>
                        </pic:blipFill>
                        <pic:spPr>
                          <a:xfrm>
                            <a:off x="0" y="0"/>
                            <a:ext cx="2354128" cy="870705"/>
                          </a:xfrm>
                          <a:prstGeom prst="rect">
                            <a:avLst/>
                          </a:prstGeom>
                        </pic:spPr>
                      </pic:pic>
                    </a:graphicData>
                  </a:graphic>
                </wp:inline>
              </w:drawing>
            </w:r>
          </w:p>
          <w:p w14:paraId="1890FDE5" w14:textId="77777777" w:rsidR="00BC1042" w:rsidRPr="00BC1042" w:rsidRDefault="00BC1042" w:rsidP="00BC1042"/>
        </w:tc>
      </w:tr>
      <w:tr w:rsidR="00760FF8" w14:paraId="3E620978" w14:textId="77777777" w:rsidTr="00BC1042">
        <w:tc>
          <w:tcPr>
            <w:tcW w:w="3262" w:type="dxa"/>
          </w:tcPr>
          <w:p w14:paraId="5D022075" w14:textId="4C35C516" w:rsidR="006B7EFF" w:rsidRPr="00227DE4" w:rsidRDefault="00227DE4" w:rsidP="00760FF8">
            <w:pPr>
              <w:rPr>
                <w:rFonts w:cstheme="minorHAnsi"/>
                <w:sz w:val="20"/>
                <w:szCs w:val="20"/>
                <w:lang w:val="en-US"/>
              </w:rPr>
            </w:pPr>
            <w:r w:rsidRPr="00227DE4">
              <w:rPr>
                <w:rFonts w:cstheme="minorHAnsi"/>
                <w:color w:val="0D0D0D"/>
                <w:sz w:val="20"/>
                <w:szCs w:val="20"/>
                <w:shd w:val="clear" w:color="auto" w:fill="FFFFFF"/>
                <w:lang w:val="en-US"/>
              </w:rPr>
              <w:t>The NetIQ app now displays a code.</w:t>
            </w:r>
          </w:p>
          <w:p w14:paraId="7CF2D39A" w14:textId="35A41D51" w:rsidR="00760FF8" w:rsidRPr="00227DE4" w:rsidRDefault="006B7EFF" w:rsidP="00760FF8">
            <w:pPr>
              <w:rPr>
                <w:sz w:val="20"/>
                <w:szCs w:val="20"/>
                <w:lang w:val="en-US"/>
              </w:rPr>
            </w:pPr>
            <w:r>
              <w:rPr>
                <w:noProof/>
                <w:lang w:eastAsia="da-DK"/>
              </w:rPr>
              <w:drawing>
                <wp:anchor distT="0" distB="0" distL="114300" distR="114300" simplePos="0" relativeHeight="251809280" behindDoc="1" locked="0" layoutInCell="1" allowOverlap="1" wp14:anchorId="74058D15" wp14:editId="1402449C">
                  <wp:simplePos x="0" y="0"/>
                  <wp:positionH relativeFrom="column">
                    <wp:posOffset>-1905</wp:posOffset>
                  </wp:positionH>
                  <wp:positionV relativeFrom="paragraph">
                    <wp:posOffset>153035</wp:posOffset>
                  </wp:positionV>
                  <wp:extent cx="355600" cy="509905"/>
                  <wp:effectExtent l="0" t="0" r="6350" b="4445"/>
                  <wp:wrapTight wrapText="bothSides">
                    <wp:wrapPolygon edited="0">
                      <wp:start x="0" y="0"/>
                      <wp:lineTo x="0" y="20981"/>
                      <wp:lineTo x="20829" y="20981"/>
                      <wp:lineTo x="20829" y="0"/>
                      <wp:lineTo x="0" y="0"/>
                    </wp:wrapPolygon>
                  </wp:wrapTight>
                  <wp:docPr id="475950134" name="Picture 47595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88" t="10447" r="14910" b="10351"/>
                          <a:stretch/>
                        </pic:blipFill>
                        <pic:spPr bwMode="auto">
                          <a:xfrm>
                            <a:off x="0" y="0"/>
                            <a:ext cx="355600"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DE4">
              <w:rPr>
                <w:sz w:val="20"/>
                <w:szCs w:val="20"/>
                <w:lang w:val="en-US"/>
              </w:rPr>
              <w:br/>
            </w:r>
          </w:p>
          <w:p w14:paraId="4CD03EEB" w14:textId="77777777" w:rsidR="006B7EFF" w:rsidRDefault="006B7EFF" w:rsidP="00760FF8">
            <w:pPr>
              <w:rPr>
                <w:sz w:val="20"/>
                <w:szCs w:val="20"/>
                <w:lang w:val="en-US"/>
              </w:rPr>
            </w:pPr>
          </w:p>
          <w:p w14:paraId="59DB6942" w14:textId="77777777" w:rsidR="00830B55" w:rsidRDefault="00830B55" w:rsidP="00760FF8">
            <w:pPr>
              <w:rPr>
                <w:sz w:val="20"/>
                <w:szCs w:val="20"/>
                <w:lang w:val="en-US"/>
              </w:rPr>
            </w:pPr>
          </w:p>
          <w:p w14:paraId="6C5253F0" w14:textId="77777777" w:rsidR="00830B55" w:rsidRDefault="00830B55" w:rsidP="00760FF8">
            <w:pPr>
              <w:rPr>
                <w:sz w:val="20"/>
                <w:szCs w:val="20"/>
                <w:lang w:val="en-US"/>
              </w:rPr>
            </w:pPr>
          </w:p>
          <w:p w14:paraId="3E083F9D" w14:textId="77777777" w:rsidR="00830B55" w:rsidRDefault="00830B55" w:rsidP="00760FF8">
            <w:pPr>
              <w:rPr>
                <w:sz w:val="20"/>
                <w:szCs w:val="20"/>
                <w:lang w:val="en-US"/>
              </w:rPr>
            </w:pPr>
          </w:p>
          <w:p w14:paraId="0568CACE" w14:textId="77777777" w:rsidR="00830B55" w:rsidRDefault="00830B55" w:rsidP="00760FF8">
            <w:pPr>
              <w:rPr>
                <w:sz w:val="20"/>
                <w:szCs w:val="20"/>
                <w:lang w:val="en-US"/>
              </w:rPr>
            </w:pPr>
          </w:p>
          <w:p w14:paraId="2F8D0624" w14:textId="77777777" w:rsidR="00830B55" w:rsidRDefault="00830B55" w:rsidP="00760FF8">
            <w:pPr>
              <w:rPr>
                <w:sz w:val="20"/>
                <w:szCs w:val="20"/>
                <w:lang w:val="en-US"/>
              </w:rPr>
            </w:pPr>
          </w:p>
          <w:p w14:paraId="4CCAF6A8" w14:textId="77777777" w:rsidR="00830B55" w:rsidRDefault="00830B55" w:rsidP="00760FF8">
            <w:pPr>
              <w:rPr>
                <w:sz w:val="20"/>
                <w:szCs w:val="20"/>
                <w:lang w:val="en-US"/>
              </w:rPr>
            </w:pPr>
          </w:p>
          <w:p w14:paraId="209B81C8" w14:textId="77777777" w:rsidR="00830B55" w:rsidRDefault="00830B55" w:rsidP="00760FF8">
            <w:pPr>
              <w:rPr>
                <w:sz w:val="20"/>
                <w:szCs w:val="20"/>
                <w:lang w:val="en-US"/>
              </w:rPr>
            </w:pPr>
          </w:p>
          <w:p w14:paraId="434188C4" w14:textId="77777777" w:rsidR="00830B55" w:rsidRDefault="00830B55" w:rsidP="00760FF8">
            <w:pPr>
              <w:rPr>
                <w:sz w:val="20"/>
                <w:szCs w:val="20"/>
                <w:lang w:val="en-US"/>
              </w:rPr>
            </w:pPr>
          </w:p>
          <w:p w14:paraId="050CF2D7" w14:textId="77777777" w:rsidR="00830B55" w:rsidRPr="00830B55" w:rsidRDefault="00830B55" w:rsidP="00760FF8">
            <w:pPr>
              <w:rPr>
                <w:rFonts w:ascii="Calibri" w:hAnsi="Calibri" w:cs="Calibri"/>
                <w:b/>
                <w:bCs/>
                <w:lang w:val="en-US"/>
              </w:rPr>
            </w:pPr>
            <w:r w:rsidRPr="00830B55">
              <w:rPr>
                <w:rFonts w:ascii="Calibri" w:hAnsi="Calibri" w:cs="Calibri"/>
                <w:b/>
                <w:bCs/>
                <w:lang w:val="en-US"/>
              </w:rPr>
              <w:t>Note:</w:t>
            </w:r>
          </w:p>
          <w:p w14:paraId="78CC39B7" w14:textId="497A5B04" w:rsidR="00830B55" w:rsidRPr="00830B55" w:rsidRDefault="00830B55" w:rsidP="00830B55">
            <w:pPr>
              <w:pStyle w:val="NormalWeb"/>
              <w:rPr>
                <w:rFonts w:ascii="Calibri" w:hAnsi="Calibri" w:cs="Calibri"/>
                <w:sz w:val="22"/>
                <w:szCs w:val="22"/>
                <w:lang w:val="en-US"/>
              </w:rPr>
            </w:pPr>
            <w:r w:rsidRPr="00830B55">
              <w:rPr>
                <w:rFonts w:ascii="Calibri" w:hAnsi="Calibri" w:cs="Calibri"/>
                <w:sz w:val="22"/>
                <w:szCs w:val="22"/>
                <w:lang w:val="en-US"/>
              </w:rPr>
              <w:t>You can name the 6-digit code</w:t>
            </w:r>
            <w:r w:rsidR="00155A4F">
              <w:rPr>
                <w:rFonts w:ascii="Calibri" w:hAnsi="Calibri" w:cs="Calibri"/>
                <w:sz w:val="22"/>
                <w:szCs w:val="22"/>
                <w:lang w:val="en-US"/>
              </w:rPr>
              <w:t xml:space="preserve"> viewer</w:t>
            </w:r>
            <w:r w:rsidRPr="00830B55">
              <w:rPr>
                <w:rFonts w:ascii="Calibri" w:hAnsi="Calibri" w:cs="Calibri"/>
                <w:sz w:val="22"/>
                <w:szCs w:val="22"/>
                <w:lang w:val="en-US"/>
              </w:rPr>
              <w:t xml:space="preserve"> </w:t>
            </w:r>
            <w:proofErr w:type="spellStart"/>
            <w:r w:rsidR="00155A4F">
              <w:rPr>
                <w:rFonts w:ascii="Calibri" w:hAnsi="Calibri" w:cs="Calibri"/>
                <w:sz w:val="22"/>
                <w:szCs w:val="22"/>
                <w:lang w:val="en-US"/>
              </w:rPr>
              <w:t>eg</w:t>
            </w:r>
            <w:proofErr w:type="spellEnd"/>
            <w:r w:rsidRPr="00830B55">
              <w:rPr>
                <w:rFonts w:ascii="Calibri" w:hAnsi="Calibri" w:cs="Calibri"/>
                <w:sz w:val="22"/>
                <w:szCs w:val="22"/>
                <w:lang w:val="en-US"/>
              </w:rPr>
              <w:t xml:space="preserve"> Entra ID or M365</w:t>
            </w:r>
            <w:r w:rsidR="00155A4F">
              <w:rPr>
                <w:rFonts w:ascii="Calibri" w:hAnsi="Calibri" w:cs="Calibri"/>
                <w:sz w:val="22"/>
                <w:szCs w:val="22"/>
                <w:lang w:val="en-US"/>
              </w:rPr>
              <w:t>.</w:t>
            </w:r>
          </w:p>
          <w:p w14:paraId="4DCF26A1" w14:textId="2423700D" w:rsidR="00830B55" w:rsidRDefault="00830B55" w:rsidP="00830B55">
            <w:pPr>
              <w:pStyle w:val="NormalWeb"/>
              <w:rPr>
                <w:rFonts w:ascii="Calibri" w:hAnsi="Calibri" w:cs="Calibri"/>
                <w:sz w:val="22"/>
                <w:szCs w:val="22"/>
                <w:lang w:val="en-US"/>
              </w:rPr>
            </w:pPr>
            <w:r w:rsidRPr="00830B55">
              <w:rPr>
                <w:rFonts w:ascii="Calibri" w:hAnsi="Calibri" w:cs="Calibri"/>
                <w:sz w:val="22"/>
                <w:szCs w:val="22"/>
                <w:lang w:val="en-US"/>
              </w:rPr>
              <w:t>1)Tap on the code in the NetIQ app. Enter a name for the code viewer.</w:t>
            </w:r>
          </w:p>
          <w:p w14:paraId="51743BAD" w14:textId="77777777" w:rsidR="00830B55" w:rsidRDefault="00830B55" w:rsidP="00830B55">
            <w:pPr>
              <w:pStyle w:val="NormalWeb"/>
              <w:rPr>
                <w:rFonts w:ascii="Calibri" w:hAnsi="Calibri" w:cs="Calibri"/>
                <w:sz w:val="22"/>
                <w:szCs w:val="22"/>
                <w:lang w:val="en-US"/>
              </w:rPr>
            </w:pPr>
          </w:p>
          <w:p w14:paraId="65B847E4" w14:textId="77777777" w:rsidR="00830B55" w:rsidRPr="00830B55" w:rsidRDefault="00830B55" w:rsidP="00830B55">
            <w:pPr>
              <w:pStyle w:val="NormalWeb"/>
              <w:rPr>
                <w:rFonts w:ascii="Calibri" w:hAnsi="Calibri" w:cs="Calibri"/>
                <w:sz w:val="22"/>
                <w:szCs w:val="22"/>
                <w:lang w:val="en-US"/>
              </w:rPr>
            </w:pPr>
          </w:p>
          <w:p w14:paraId="1F09BFCA" w14:textId="5F39CCFA" w:rsidR="00830B55" w:rsidRPr="00830B55" w:rsidRDefault="00830B55" w:rsidP="00830B55">
            <w:pPr>
              <w:pStyle w:val="NormalWeb"/>
              <w:rPr>
                <w:rFonts w:ascii="Calibri" w:hAnsi="Calibri" w:cs="Calibri"/>
                <w:sz w:val="22"/>
                <w:szCs w:val="22"/>
                <w:lang w:val="en-US"/>
              </w:rPr>
            </w:pPr>
            <w:r w:rsidRPr="00830B55">
              <w:rPr>
                <w:rFonts w:ascii="Calibri" w:hAnsi="Calibri" w:cs="Calibri"/>
                <w:sz w:val="22"/>
                <w:szCs w:val="22"/>
                <w:lang w:val="en-US"/>
              </w:rPr>
              <w:t>2)Enter the desired name and select 'Save'.</w:t>
            </w:r>
          </w:p>
          <w:p w14:paraId="4E90BBED" w14:textId="77777777" w:rsidR="00830B55" w:rsidRDefault="00830B55" w:rsidP="00760FF8">
            <w:pPr>
              <w:rPr>
                <w:sz w:val="20"/>
                <w:szCs w:val="20"/>
                <w:lang w:val="en-US"/>
              </w:rPr>
            </w:pPr>
          </w:p>
          <w:p w14:paraId="5C5C5249" w14:textId="77777777" w:rsidR="00155A4F" w:rsidRDefault="00155A4F" w:rsidP="00760FF8">
            <w:pPr>
              <w:rPr>
                <w:sz w:val="20"/>
                <w:szCs w:val="20"/>
                <w:lang w:val="en-US"/>
              </w:rPr>
            </w:pPr>
          </w:p>
          <w:p w14:paraId="204B8C55" w14:textId="77777777" w:rsidR="00155A4F" w:rsidRDefault="00155A4F" w:rsidP="00760FF8">
            <w:pPr>
              <w:rPr>
                <w:sz w:val="20"/>
                <w:szCs w:val="20"/>
                <w:lang w:val="en-US"/>
              </w:rPr>
            </w:pPr>
          </w:p>
          <w:p w14:paraId="42EFD017" w14:textId="77777777" w:rsidR="00155A4F" w:rsidRDefault="00155A4F" w:rsidP="00760FF8">
            <w:pPr>
              <w:rPr>
                <w:sz w:val="20"/>
                <w:szCs w:val="20"/>
                <w:lang w:val="en-US"/>
              </w:rPr>
            </w:pPr>
          </w:p>
          <w:p w14:paraId="1ACF0D83" w14:textId="77777777" w:rsidR="00155A4F" w:rsidRDefault="00155A4F" w:rsidP="00760FF8">
            <w:pPr>
              <w:rPr>
                <w:sz w:val="20"/>
                <w:szCs w:val="20"/>
                <w:lang w:val="en-US"/>
              </w:rPr>
            </w:pPr>
          </w:p>
          <w:p w14:paraId="47F30365" w14:textId="570606E5" w:rsidR="00155A4F" w:rsidRPr="00227DE4" w:rsidRDefault="00155A4F" w:rsidP="00760FF8">
            <w:pPr>
              <w:rPr>
                <w:sz w:val="20"/>
                <w:szCs w:val="20"/>
                <w:lang w:val="en-US"/>
              </w:rPr>
            </w:pPr>
            <w:r>
              <w:rPr>
                <w:sz w:val="20"/>
                <w:szCs w:val="20"/>
                <w:lang w:val="en-US"/>
              </w:rPr>
              <w:t>3) The code viewer is now easy to recognize.</w:t>
            </w:r>
          </w:p>
        </w:tc>
        <w:tc>
          <w:tcPr>
            <w:tcW w:w="6366" w:type="dxa"/>
          </w:tcPr>
          <w:p w14:paraId="2C737CA7" w14:textId="7D19DD86" w:rsidR="006B7EFF" w:rsidRPr="006B7EFF" w:rsidRDefault="00044212" w:rsidP="00576831">
            <w:pPr>
              <w:pStyle w:val="Heading1"/>
              <w:jc w:val="center"/>
              <w:rPr>
                <w:noProof/>
              </w:rPr>
            </w:pPr>
            <w:r>
              <w:rPr>
                <w:noProof/>
              </w:rPr>
              <w:drawing>
                <wp:inline distT="0" distB="0" distL="0" distR="0" wp14:anchorId="06B54A02" wp14:editId="3202A033">
                  <wp:extent cx="2264217" cy="1239050"/>
                  <wp:effectExtent l="0" t="0" r="3175" b="0"/>
                  <wp:docPr id="73134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40281" name=""/>
                          <pic:cNvPicPr/>
                        </pic:nvPicPr>
                        <pic:blipFill>
                          <a:blip r:embed="rId27"/>
                          <a:stretch>
                            <a:fillRect/>
                          </a:stretch>
                        </pic:blipFill>
                        <pic:spPr>
                          <a:xfrm>
                            <a:off x="0" y="0"/>
                            <a:ext cx="2268215" cy="1241238"/>
                          </a:xfrm>
                          <a:prstGeom prst="rect">
                            <a:avLst/>
                          </a:prstGeom>
                        </pic:spPr>
                      </pic:pic>
                    </a:graphicData>
                  </a:graphic>
                </wp:inline>
              </w:drawing>
            </w:r>
          </w:p>
          <w:p w14:paraId="13BD2404" w14:textId="77777777" w:rsidR="00ED251B" w:rsidRDefault="00ED251B" w:rsidP="00ED251B"/>
          <w:p w14:paraId="760961A6" w14:textId="77777777" w:rsidR="00830B55" w:rsidRDefault="00830B55" w:rsidP="00ED251B"/>
          <w:p w14:paraId="6F890099" w14:textId="77777777" w:rsidR="00830B55" w:rsidRDefault="00830B55" w:rsidP="00ED251B"/>
          <w:p w14:paraId="44E7A415" w14:textId="77777777" w:rsidR="00830B55" w:rsidRDefault="00830B55" w:rsidP="00ED251B"/>
          <w:p w14:paraId="3FD34F45" w14:textId="77777777" w:rsidR="00830B55" w:rsidRDefault="00830B55" w:rsidP="00ED251B"/>
          <w:p w14:paraId="12316C0A" w14:textId="77777777" w:rsidR="00830B55" w:rsidRDefault="00830B55" w:rsidP="00ED251B"/>
          <w:p w14:paraId="6FFF9FC7" w14:textId="77777777" w:rsidR="00830B55" w:rsidRDefault="00830B55" w:rsidP="00ED251B"/>
          <w:p w14:paraId="7563A542" w14:textId="77777777" w:rsidR="00830B55" w:rsidRDefault="00830B55" w:rsidP="00ED251B"/>
          <w:p w14:paraId="6657181D" w14:textId="77777777" w:rsidR="00830B55" w:rsidRDefault="00830B55" w:rsidP="00ED251B"/>
          <w:p w14:paraId="34BD942D" w14:textId="77777777" w:rsidR="00830B55" w:rsidRDefault="00830B55" w:rsidP="00ED251B"/>
          <w:p w14:paraId="4CA06F35" w14:textId="77777777" w:rsidR="00830B55" w:rsidRDefault="00830B55" w:rsidP="00ED251B"/>
          <w:p w14:paraId="5DEAA7C8" w14:textId="77777777" w:rsidR="00830B55" w:rsidRDefault="00830B55" w:rsidP="00ED251B"/>
          <w:p w14:paraId="0E03148F" w14:textId="0605FBBB" w:rsidR="00830B55" w:rsidRDefault="00830B55" w:rsidP="00FD0721">
            <w:pPr>
              <w:jc w:val="center"/>
            </w:pPr>
            <w:r>
              <w:rPr>
                <w:noProof/>
              </w:rPr>
              <w:drawing>
                <wp:inline distT="0" distB="0" distL="0" distR="0" wp14:anchorId="2E96EBDC" wp14:editId="16F9259E">
                  <wp:extent cx="1363591" cy="687879"/>
                  <wp:effectExtent l="0" t="0" r="8255" b="0"/>
                  <wp:docPr id="31457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7183" name=""/>
                          <pic:cNvPicPr/>
                        </pic:nvPicPr>
                        <pic:blipFill>
                          <a:blip r:embed="rId28"/>
                          <a:stretch>
                            <a:fillRect/>
                          </a:stretch>
                        </pic:blipFill>
                        <pic:spPr>
                          <a:xfrm>
                            <a:off x="0" y="0"/>
                            <a:ext cx="1387044" cy="699710"/>
                          </a:xfrm>
                          <a:prstGeom prst="rect">
                            <a:avLst/>
                          </a:prstGeom>
                        </pic:spPr>
                      </pic:pic>
                    </a:graphicData>
                  </a:graphic>
                </wp:inline>
              </w:drawing>
            </w:r>
          </w:p>
          <w:p w14:paraId="11B43804" w14:textId="77777777" w:rsidR="00830B55" w:rsidRDefault="00830B55" w:rsidP="00ED251B"/>
          <w:p w14:paraId="7E94353E" w14:textId="77777777" w:rsidR="00155A4F" w:rsidRDefault="00155A4F" w:rsidP="00ED251B"/>
          <w:p w14:paraId="074D22A5" w14:textId="77777777" w:rsidR="00155A4F" w:rsidRDefault="00155A4F" w:rsidP="00ED251B"/>
          <w:p w14:paraId="2C92881A" w14:textId="77777777" w:rsidR="00155A4F" w:rsidRDefault="00155A4F" w:rsidP="00155A4F">
            <w:pPr>
              <w:jc w:val="center"/>
            </w:pPr>
            <w:r>
              <w:rPr>
                <w:noProof/>
              </w:rPr>
              <w:drawing>
                <wp:inline distT="0" distB="0" distL="0" distR="0" wp14:anchorId="52F0632D" wp14:editId="7971D691">
                  <wp:extent cx="1515497" cy="1048489"/>
                  <wp:effectExtent l="0" t="0" r="8890" b="0"/>
                  <wp:docPr id="186542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23809" name=""/>
                          <pic:cNvPicPr/>
                        </pic:nvPicPr>
                        <pic:blipFill>
                          <a:blip r:embed="rId29"/>
                          <a:stretch>
                            <a:fillRect/>
                          </a:stretch>
                        </pic:blipFill>
                        <pic:spPr>
                          <a:xfrm>
                            <a:off x="0" y="0"/>
                            <a:ext cx="1529880" cy="1058440"/>
                          </a:xfrm>
                          <a:prstGeom prst="rect">
                            <a:avLst/>
                          </a:prstGeom>
                        </pic:spPr>
                      </pic:pic>
                    </a:graphicData>
                  </a:graphic>
                </wp:inline>
              </w:drawing>
            </w:r>
          </w:p>
          <w:p w14:paraId="2C17BCB7" w14:textId="77777777" w:rsidR="00155A4F" w:rsidRDefault="00155A4F" w:rsidP="00155A4F">
            <w:pPr>
              <w:jc w:val="center"/>
            </w:pPr>
          </w:p>
          <w:p w14:paraId="0BD3FB74" w14:textId="77777777" w:rsidR="00155A4F" w:rsidRDefault="00155A4F" w:rsidP="00155A4F">
            <w:pPr>
              <w:jc w:val="center"/>
            </w:pPr>
          </w:p>
          <w:p w14:paraId="712FE955" w14:textId="05B7C62E" w:rsidR="00155A4F" w:rsidRDefault="00155A4F" w:rsidP="00155A4F">
            <w:pPr>
              <w:jc w:val="center"/>
            </w:pPr>
            <w:r>
              <w:rPr>
                <w:noProof/>
              </w:rPr>
              <w:drawing>
                <wp:inline distT="0" distB="0" distL="0" distR="0" wp14:anchorId="763A8702" wp14:editId="46C098F0">
                  <wp:extent cx="1891030" cy="596858"/>
                  <wp:effectExtent l="0" t="0" r="0" b="0"/>
                  <wp:docPr id="1475960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60108" name=""/>
                          <pic:cNvPicPr/>
                        </pic:nvPicPr>
                        <pic:blipFill>
                          <a:blip r:embed="rId30"/>
                          <a:stretch>
                            <a:fillRect/>
                          </a:stretch>
                        </pic:blipFill>
                        <pic:spPr>
                          <a:xfrm>
                            <a:off x="0" y="0"/>
                            <a:ext cx="1936877" cy="611328"/>
                          </a:xfrm>
                          <a:prstGeom prst="rect">
                            <a:avLst/>
                          </a:prstGeom>
                        </pic:spPr>
                      </pic:pic>
                    </a:graphicData>
                  </a:graphic>
                </wp:inline>
              </w:drawing>
            </w:r>
          </w:p>
          <w:p w14:paraId="7BE08856" w14:textId="77777777" w:rsidR="00155A4F" w:rsidRDefault="00155A4F" w:rsidP="00155A4F">
            <w:pPr>
              <w:jc w:val="center"/>
            </w:pPr>
          </w:p>
          <w:p w14:paraId="33382EDA" w14:textId="77777777" w:rsidR="00155A4F" w:rsidRDefault="00155A4F" w:rsidP="00155A4F">
            <w:pPr>
              <w:jc w:val="center"/>
            </w:pPr>
          </w:p>
          <w:p w14:paraId="50D60A9D" w14:textId="743FE991" w:rsidR="00155A4F" w:rsidRPr="00ED251B" w:rsidRDefault="00155A4F" w:rsidP="00216CED">
            <w:pPr>
              <w:jc w:val="center"/>
            </w:pPr>
          </w:p>
        </w:tc>
      </w:tr>
      <w:tr w:rsidR="006B7EFF" w14:paraId="53785764" w14:textId="77777777" w:rsidTr="00BC1042">
        <w:tc>
          <w:tcPr>
            <w:tcW w:w="3262" w:type="dxa"/>
          </w:tcPr>
          <w:p w14:paraId="0CFAED65" w14:textId="4F47F9A4" w:rsidR="006B7EFF" w:rsidRPr="00216CED" w:rsidRDefault="00227DE4" w:rsidP="00760FF8">
            <w:pPr>
              <w:rPr>
                <w:rFonts w:ascii="Calibri" w:hAnsi="Calibri" w:cs="Calibri"/>
                <w:color w:val="0D0D0D"/>
                <w:sz w:val="20"/>
                <w:szCs w:val="20"/>
                <w:shd w:val="clear" w:color="auto" w:fill="FFFFFF"/>
                <w:lang w:val="en-US"/>
              </w:rPr>
            </w:pPr>
            <w:r w:rsidRPr="00227DE4">
              <w:rPr>
                <w:rFonts w:ascii="Calibri" w:hAnsi="Calibri" w:cs="Calibri"/>
                <w:color w:val="0D0D0D"/>
                <w:sz w:val="20"/>
                <w:szCs w:val="20"/>
                <w:shd w:val="clear" w:color="auto" w:fill="FFFFFF"/>
                <w:lang w:val="en-US"/>
              </w:rPr>
              <w:t xml:space="preserve">Enter the code in the field on the screen. </w:t>
            </w:r>
            <w:r w:rsidRPr="00216CED">
              <w:rPr>
                <w:rFonts w:ascii="Calibri" w:hAnsi="Calibri" w:cs="Calibri"/>
                <w:color w:val="0D0D0D"/>
                <w:sz w:val="20"/>
                <w:szCs w:val="20"/>
                <w:shd w:val="clear" w:color="auto" w:fill="FFFFFF"/>
                <w:lang w:val="en-US"/>
              </w:rPr>
              <w:t>(The code changes continuously).</w:t>
            </w:r>
            <w:r w:rsidR="00ED011F" w:rsidRPr="00216CED">
              <w:rPr>
                <w:rFonts w:ascii="Calibri" w:hAnsi="Calibri" w:cs="Calibri"/>
                <w:color w:val="0D0D0D"/>
                <w:sz w:val="20"/>
                <w:szCs w:val="20"/>
                <w:shd w:val="clear" w:color="auto" w:fill="FFFFFF"/>
                <w:lang w:val="en-US"/>
              </w:rPr>
              <w:br/>
            </w:r>
          </w:p>
          <w:p w14:paraId="6623498B" w14:textId="390F5DC2" w:rsidR="00ED011F" w:rsidRPr="00216CED" w:rsidRDefault="00ED011F" w:rsidP="00760FF8">
            <w:pPr>
              <w:rPr>
                <w:rFonts w:ascii="Calibri" w:hAnsi="Calibri" w:cs="Calibri"/>
                <w:sz w:val="20"/>
                <w:szCs w:val="20"/>
                <w:lang w:val="en-US"/>
              </w:rPr>
            </w:pPr>
            <w:r w:rsidRPr="00216CED">
              <w:rPr>
                <w:rFonts w:ascii="Calibri" w:hAnsi="Calibri" w:cs="Calibri"/>
                <w:color w:val="0D0D0D"/>
                <w:sz w:val="20"/>
                <w:szCs w:val="20"/>
                <w:shd w:val="clear" w:color="auto" w:fill="FFFFFF"/>
                <w:lang w:val="en-US"/>
              </w:rPr>
              <w:t>Select ´Next`.</w:t>
            </w:r>
          </w:p>
          <w:p w14:paraId="01D3F81D" w14:textId="1D8CACED" w:rsidR="009D38B9" w:rsidRDefault="009D38B9" w:rsidP="00760FF8">
            <w:pPr>
              <w:rPr>
                <w:sz w:val="20"/>
                <w:szCs w:val="20"/>
                <w:lang w:val="en-US"/>
              </w:rPr>
            </w:pPr>
            <w:r>
              <w:rPr>
                <w:noProof/>
                <w:lang w:eastAsia="da-DK"/>
              </w:rPr>
              <w:drawing>
                <wp:anchor distT="0" distB="0" distL="114300" distR="114300" simplePos="0" relativeHeight="251807232" behindDoc="1" locked="0" layoutInCell="1" allowOverlap="1" wp14:anchorId="5CA042E5" wp14:editId="114839E0">
                  <wp:simplePos x="0" y="0"/>
                  <wp:positionH relativeFrom="column">
                    <wp:posOffset>27305</wp:posOffset>
                  </wp:positionH>
                  <wp:positionV relativeFrom="paragraph">
                    <wp:posOffset>76835</wp:posOffset>
                  </wp:positionV>
                  <wp:extent cx="476250" cy="395605"/>
                  <wp:effectExtent l="0" t="0" r="0" b="4445"/>
                  <wp:wrapTight wrapText="bothSides">
                    <wp:wrapPolygon edited="0">
                      <wp:start x="0" y="0"/>
                      <wp:lineTo x="0" y="20803"/>
                      <wp:lineTo x="20736" y="20803"/>
                      <wp:lineTo x="20736" y="0"/>
                      <wp:lineTo x="0" y="0"/>
                    </wp:wrapPolygon>
                  </wp:wrapTight>
                  <wp:docPr id="214904717" name="Picture 214904717" descr="A blue computer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708" name="Picture 47641708" descr="A blue computer with a keyboard&#10;&#10;Description automatically generated"/>
                          <pic:cNvPicPr/>
                        </pic:nvPicPr>
                        <pic:blipFill rotWithShape="1">
                          <a:blip r:embed="rId11"/>
                          <a:srcRect t="9728" b="12451"/>
                          <a:stretch/>
                        </pic:blipFill>
                        <pic:spPr bwMode="auto">
                          <a:xfrm>
                            <a:off x="0" y="0"/>
                            <a:ext cx="476250" cy="39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75F4E" w14:textId="79337E8C" w:rsidR="006B7EFF" w:rsidRPr="00216CED" w:rsidRDefault="006B7EFF" w:rsidP="00760FF8">
            <w:pPr>
              <w:rPr>
                <w:sz w:val="20"/>
                <w:szCs w:val="20"/>
                <w:lang w:val="en-US"/>
              </w:rPr>
            </w:pPr>
          </w:p>
        </w:tc>
        <w:tc>
          <w:tcPr>
            <w:tcW w:w="6366" w:type="dxa"/>
          </w:tcPr>
          <w:p w14:paraId="5E3FDFC4" w14:textId="4ABD7477" w:rsidR="006B7EFF" w:rsidRDefault="006B7EFF" w:rsidP="00760FF8">
            <w:pPr>
              <w:pStyle w:val="Heading1"/>
              <w:jc w:val="center"/>
              <w:rPr>
                <w:noProof/>
              </w:rPr>
            </w:pPr>
            <w:r>
              <w:rPr>
                <w:noProof/>
              </w:rPr>
              <w:drawing>
                <wp:inline distT="0" distB="0" distL="0" distR="0" wp14:anchorId="6129CA9A" wp14:editId="1B4E59D4">
                  <wp:extent cx="2193288" cy="1004935"/>
                  <wp:effectExtent l="0" t="0" r="0" b="5080"/>
                  <wp:docPr id="116834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43287" name=""/>
                          <pic:cNvPicPr/>
                        </pic:nvPicPr>
                        <pic:blipFill>
                          <a:blip r:embed="rId31"/>
                          <a:stretch>
                            <a:fillRect/>
                          </a:stretch>
                        </pic:blipFill>
                        <pic:spPr>
                          <a:xfrm>
                            <a:off x="0" y="0"/>
                            <a:ext cx="2249290" cy="1030594"/>
                          </a:xfrm>
                          <a:prstGeom prst="rect">
                            <a:avLst/>
                          </a:prstGeom>
                        </pic:spPr>
                      </pic:pic>
                    </a:graphicData>
                  </a:graphic>
                </wp:inline>
              </w:drawing>
            </w:r>
          </w:p>
        </w:tc>
      </w:tr>
      <w:tr w:rsidR="00760FF8" w14:paraId="579AACED" w14:textId="77777777" w:rsidTr="00BC1042">
        <w:tc>
          <w:tcPr>
            <w:tcW w:w="3262" w:type="dxa"/>
          </w:tcPr>
          <w:p w14:paraId="2AE58281" w14:textId="02DEE63F" w:rsidR="006B7EFF" w:rsidRPr="00227DE4" w:rsidRDefault="00227DE4" w:rsidP="00854405">
            <w:pPr>
              <w:rPr>
                <w:rFonts w:ascii="Calibri" w:hAnsi="Calibri" w:cs="Calibri"/>
                <w:sz w:val="20"/>
                <w:szCs w:val="20"/>
                <w:lang w:val="en-US"/>
              </w:rPr>
            </w:pPr>
            <w:r w:rsidRPr="00227DE4">
              <w:rPr>
                <w:rFonts w:ascii="Calibri" w:hAnsi="Calibri" w:cs="Calibri"/>
                <w:color w:val="0D0D0D"/>
                <w:sz w:val="20"/>
                <w:szCs w:val="20"/>
                <w:shd w:val="clear" w:color="auto" w:fill="FFFFFF"/>
                <w:lang w:val="en-US"/>
              </w:rPr>
              <w:t>You will receive a message that the NetIQ app is registered.</w:t>
            </w:r>
          </w:p>
        </w:tc>
        <w:tc>
          <w:tcPr>
            <w:tcW w:w="6366" w:type="dxa"/>
          </w:tcPr>
          <w:p w14:paraId="184943B8" w14:textId="51D6DD13" w:rsidR="00ED251B" w:rsidRDefault="00760FF8" w:rsidP="00ED251B">
            <w:pPr>
              <w:pStyle w:val="Heading1"/>
              <w:jc w:val="center"/>
              <w:rPr>
                <w:noProof/>
              </w:rPr>
            </w:pPr>
            <w:r>
              <w:rPr>
                <w:noProof/>
              </w:rPr>
              <w:drawing>
                <wp:inline distT="0" distB="0" distL="0" distR="0" wp14:anchorId="3AEC1538" wp14:editId="4FBD6033">
                  <wp:extent cx="2743187" cy="1026062"/>
                  <wp:effectExtent l="0" t="0" r="635" b="3175"/>
                  <wp:docPr id="193950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8633" name=""/>
                          <pic:cNvPicPr/>
                        </pic:nvPicPr>
                        <pic:blipFill>
                          <a:blip r:embed="rId32"/>
                          <a:stretch>
                            <a:fillRect/>
                          </a:stretch>
                        </pic:blipFill>
                        <pic:spPr>
                          <a:xfrm>
                            <a:off x="0" y="0"/>
                            <a:ext cx="2752413" cy="1029513"/>
                          </a:xfrm>
                          <a:prstGeom prst="rect">
                            <a:avLst/>
                          </a:prstGeom>
                        </pic:spPr>
                      </pic:pic>
                    </a:graphicData>
                  </a:graphic>
                </wp:inline>
              </w:drawing>
            </w:r>
          </w:p>
          <w:p w14:paraId="41CC59B8" w14:textId="4ABD6CDA" w:rsidR="00ED251B" w:rsidRPr="00ED251B" w:rsidRDefault="00ED251B" w:rsidP="00ED251B"/>
        </w:tc>
      </w:tr>
      <w:tr w:rsidR="00BC1042" w14:paraId="5B6C7C99" w14:textId="77777777" w:rsidTr="00BC1042">
        <w:tc>
          <w:tcPr>
            <w:tcW w:w="3262" w:type="dxa"/>
          </w:tcPr>
          <w:p w14:paraId="31A9473E" w14:textId="2EB54A3F" w:rsidR="006B7EFF" w:rsidRPr="00ED011F" w:rsidRDefault="00ED011F" w:rsidP="00854405">
            <w:pPr>
              <w:rPr>
                <w:rFonts w:ascii="Calibri" w:hAnsi="Calibri" w:cs="Calibri"/>
                <w:sz w:val="20"/>
                <w:szCs w:val="20"/>
                <w:lang w:val="en-US"/>
              </w:rPr>
            </w:pPr>
            <w:r>
              <w:rPr>
                <w:rFonts w:ascii="Calibri" w:hAnsi="Calibri" w:cs="Calibri"/>
                <w:color w:val="0D0D0D"/>
                <w:sz w:val="20"/>
                <w:szCs w:val="20"/>
                <w:shd w:val="clear" w:color="auto" w:fill="FFFFFF"/>
                <w:lang w:val="en-US"/>
              </w:rPr>
              <w:t>On the</w:t>
            </w:r>
            <w:r w:rsidR="00576831" w:rsidRPr="00ED011F">
              <w:rPr>
                <w:rFonts w:ascii="Calibri" w:hAnsi="Calibri" w:cs="Calibri"/>
                <w:color w:val="0D0D0D"/>
                <w:sz w:val="20"/>
                <w:szCs w:val="20"/>
                <w:shd w:val="clear" w:color="auto" w:fill="FFFFFF"/>
                <w:lang w:val="en-US"/>
              </w:rPr>
              <w:t xml:space="preserve"> My Account that the NetIQ app is registered as a two-factor authentication method.</w:t>
            </w:r>
          </w:p>
          <w:p w14:paraId="2A1798CF" w14:textId="0F229CAF" w:rsidR="006B7EFF" w:rsidRDefault="006B7EFF" w:rsidP="00854405">
            <w:pPr>
              <w:rPr>
                <w:sz w:val="20"/>
                <w:szCs w:val="20"/>
              </w:rPr>
            </w:pPr>
            <w:hyperlink r:id="rId33" w:history="1">
              <w:r w:rsidRPr="006B7EFF">
                <w:rPr>
                  <w:color w:val="0000FF"/>
                  <w:u w:val="single"/>
                </w:rPr>
                <w:t xml:space="preserve">My </w:t>
              </w:r>
              <w:proofErr w:type="spellStart"/>
              <w:r w:rsidRPr="006B7EFF">
                <w:rPr>
                  <w:color w:val="0000FF"/>
                  <w:u w:val="single"/>
                </w:rPr>
                <w:t>Account</w:t>
              </w:r>
              <w:proofErr w:type="spellEnd"/>
              <w:r w:rsidRPr="006B7EFF">
                <w:rPr>
                  <w:color w:val="0000FF"/>
                  <w:u w:val="single"/>
                </w:rPr>
                <w:t xml:space="preserve"> (microsoft.com)</w:t>
              </w:r>
            </w:hyperlink>
          </w:p>
        </w:tc>
        <w:tc>
          <w:tcPr>
            <w:tcW w:w="6366" w:type="dxa"/>
          </w:tcPr>
          <w:p w14:paraId="664E0D98" w14:textId="4EFACC2C" w:rsidR="00F05A3B" w:rsidRDefault="00BC1042" w:rsidP="00ED251B">
            <w:pPr>
              <w:pStyle w:val="Heading1"/>
              <w:jc w:val="center"/>
              <w:rPr>
                <w:noProof/>
              </w:rPr>
            </w:pPr>
            <w:r>
              <w:rPr>
                <w:noProof/>
              </w:rPr>
              <mc:AlternateContent>
                <mc:Choice Requires="wps">
                  <w:drawing>
                    <wp:anchor distT="0" distB="0" distL="114300" distR="114300" simplePos="0" relativeHeight="251798016" behindDoc="0" locked="0" layoutInCell="1" allowOverlap="1" wp14:anchorId="06778F40" wp14:editId="7174BAF6">
                      <wp:simplePos x="0" y="0"/>
                      <wp:positionH relativeFrom="column">
                        <wp:posOffset>866813</wp:posOffset>
                      </wp:positionH>
                      <wp:positionV relativeFrom="paragraph">
                        <wp:posOffset>1498965</wp:posOffset>
                      </wp:positionV>
                      <wp:extent cx="2856368" cy="325924"/>
                      <wp:effectExtent l="0" t="0" r="20320" b="17145"/>
                      <wp:wrapNone/>
                      <wp:docPr id="327617007" name="Oval 1"/>
                      <wp:cNvGraphicFramePr/>
                      <a:graphic xmlns:a="http://schemas.openxmlformats.org/drawingml/2006/main">
                        <a:graphicData uri="http://schemas.microsoft.com/office/word/2010/wordprocessingShape">
                          <wps:wsp>
                            <wps:cNvSpPr/>
                            <wps:spPr>
                              <a:xfrm>
                                <a:off x="0" y="0"/>
                                <a:ext cx="2856368" cy="32592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A976E" id="Oval 1" o:spid="_x0000_s1026" style="position:absolute;margin-left:68.25pt;margin-top:118.05pt;width:224.9pt;height:25.6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" filled="f" strokecolor="black [3213]" strokeweight="2pt"/>
                  </w:pict>
                </mc:Fallback>
              </mc:AlternateContent>
            </w:r>
            <w:r w:rsidR="00F05A3B">
              <w:rPr>
                <w:noProof/>
              </w:rPr>
              <w:drawing>
                <wp:inline distT="0" distB="0" distL="0" distR="0" wp14:anchorId="1BB2D0E9" wp14:editId="17F77615">
                  <wp:extent cx="3612320" cy="1626631"/>
                  <wp:effectExtent l="0" t="0" r="7620" b="0"/>
                  <wp:docPr id="185478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86147" name=""/>
                          <pic:cNvPicPr/>
                        </pic:nvPicPr>
                        <pic:blipFill>
                          <a:blip r:embed="rId34"/>
                          <a:stretch>
                            <a:fillRect/>
                          </a:stretch>
                        </pic:blipFill>
                        <pic:spPr>
                          <a:xfrm>
                            <a:off x="0" y="0"/>
                            <a:ext cx="3624435" cy="1632086"/>
                          </a:xfrm>
                          <a:prstGeom prst="rect">
                            <a:avLst/>
                          </a:prstGeom>
                        </pic:spPr>
                      </pic:pic>
                    </a:graphicData>
                  </a:graphic>
                </wp:inline>
              </w:drawing>
            </w:r>
          </w:p>
        </w:tc>
      </w:tr>
    </w:tbl>
    <w:p w14:paraId="7D5EA82B" w14:textId="52936BE5" w:rsidR="00AB68DA" w:rsidRPr="006F3F7A" w:rsidRDefault="00576831" w:rsidP="00AB68DA">
      <w:pPr>
        <w:pStyle w:val="Heading1"/>
        <w:rPr>
          <w:rFonts w:asciiTheme="minorHAnsi" w:hAnsiTheme="minorHAnsi" w:cstheme="minorHAnsi"/>
          <w:b w:val="0"/>
          <w:bCs w:val="0"/>
          <w:sz w:val="22"/>
          <w:szCs w:val="22"/>
          <w:lang w:val="en-US"/>
        </w:rPr>
      </w:pPr>
      <w:bookmarkStart w:id="3" w:name="_Toc164851684"/>
      <w:r w:rsidRPr="006F3F7A">
        <w:rPr>
          <w:lang w:val="en-US"/>
        </w:rPr>
        <w:t>Using NetIQ app</w:t>
      </w:r>
      <w:bookmarkEnd w:id="3"/>
    </w:p>
    <w:p w14:paraId="5020EE90" w14:textId="27BE5C6C" w:rsidR="00CC14F5" w:rsidRPr="006F3F7A" w:rsidRDefault="006F3F7A" w:rsidP="00CC14F5">
      <w:pPr>
        <w:rPr>
          <w:lang w:val="en-US"/>
        </w:rPr>
      </w:pPr>
      <w:r w:rsidRPr="006F3F7A">
        <w:rPr>
          <w:rFonts w:ascii="Segoe UI" w:hAnsi="Segoe UI" w:cs="Segoe UI"/>
          <w:color w:val="0D0D0D"/>
          <w:shd w:val="clear" w:color="auto" w:fill="FFFFFF"/>
          <w:lang w:val="en-US"/>
        </w:rPr>
        <w:t>When the NetIQ app is installed and registered, it is ready for use as multi-factor authentication</w:t>
      </w:r>
      <w:r w:rsidR="00576831" w:rsidRPr="006F3F7A">
        <w:rPr>
          <w:lang w:val="en-US"/>
        </w:rPr>
        <w:t>.</w:t>
      </w:r>
    </w:p>
    <w:tbl>
      <w:tblPr>
        <w:tblStyle w:val="TableGrid"/>
        <w:tblW w:w="0" w:type="auto"/>
        <w:tblLook w:val="04A0" w:firstRow="1" w:lastRow="0" w:firstColumn="1" w:lastColumn="0" w:noHBand="0" w:noVBand="1"/>
      </w:tblPr>
      <w:tblGrid>
        <w:gridCol w:w="3823"/>
        <w:gridCol w:w="5805"/>
      </w:tblGrid>
      <w:tr w:rsidR="00AB68DA" w14:paraId="7DDD720A" w14:textId="77777777" w:rsidTr="00AB68DA">
        <w:tc>
          <w:tcPr>
            <w:tcW w:w="3823" w:type="dxa"/>
          </w:tcPr>
          <w:p w14:paraId="4059E80A" w14:textId="6152BC68" w:rsidR="0075360D" w:rsidRPr="00740324" w:rsidRDefault="00576831" w:rsidP="00AB68DA">
            <w:pPr>
              <w:rPr>
                <w:rFonts w:ascii="Calibri" w:hAnsi="Calibri" w:cs="Calibri"/>
                <w:sz w:val="20"/>
                <w:szCs w:val="20"/>
                <w:lang w:val="en-US"/>
              </w:rPr>
            </w:pPr>
            <w:r w:rsidRPr="00740324">
              <w:rPr>
                <w:rFonts w:ascii="Calibri" w:hAnsi="Calibri" w:cs="Calibri"/>
                <w:color w:val="0D0D0D"/>
                <w:sz w:val="20"/>
                <w:szCs w:val="20"/>
                <w:shd w:val="clear" w:color="auto" w:fill="FFFFFF"/>
                <w:lang w:val="en-US"/>
              </w:rPr>
              <w:t xml:space="preserve">When you </w:t>
            </w:r>
            <w:r w:rsidR="00ED011F">
              <w:rPr>
                <w:rFonts w:ascii="Calibri" w:hAnsi="Calibri" w:cs="Calibri"/>
                <w:color w:val="0D0D0D"/>
                <w:sz w:val="20"/>
                <w:szCs w:val="20"/>
                <w:shd w:val="clear" w:color="auto" w:fill="FFFFFF"/>
                <w:lang w:val="en-US"/>
              </w:rPr>
              <w:t>login</w:t>
            </w:r>
            <w:r w:rsidRPr="00740324">
              <w:rPr>
                <w:rFonts w:ascii="Calibri" w:hAnsi="Calibri" w:cs="Calibri"/>
                <w:color w:val="0D0D0D"/>
                <w:sz w:val="20"/>
                <w:szCs w:val="20"/>
                <w:shd w:val="clear" w:color="auto" w:fill="FFFFFF"/>
                <w:lang w:val="en-US"/>
              </w:rPr>
              <w:t xml:space="preserve"> log in, this dialog box will appear on the screen.</w:t>
            </w:r>
          </w:p>
          <w:p w14:paraId="0BBA7321" w14:textId="5F890DE3" w:rsidR="00B16CB8" w:rsidRPr="00576831" w:rsidRDefault="00B16CB8" w:rsidP="00AB68DA">
            <w:pPr>
              <w:rPr>
                <w:lang w:val="en-US"/>
              </w:rPr>
            </w:pPr>
          </w:p>
          <w:p w14:paraId="4D31556D" w14:textId="77777777" w:rsidR="00B16CB8" w:rsidRPr="00576831" w:rsidRDefault="00B16CB8" w:rsidP="00AB68DA">
            <w:pPr>
              <w:rPr>
                <w:lang w:val="en-US"/>
              </w:rPr>
            </w:pPr>
          </w:p>
          <w:p w14:paraId="2D9E2E71" w14:textId="77777777" w:rsidR="00A36C11" w:rsidRPr="00576831" w:rsidRDefault="00A36C11" w:rsidP="00AB68DA">
            <w:pPr>
              <w:rPr>
                <w:lang w:val="en-US"/>
              </w:rPr>
            </w:pPr>
          </w:p>
          <w:p w14:paraId="4C48DD75" w14:textId="77777777" w:rsidR="00A36C11" w:rsidRPr="00576831" w:rsidRDefault="00A36C11" w:rsidP="00AB68DA">
            <w:pPr>
              <w:rPr>
                <w:lang w:val="en-US"/>
              </w:rPr>
            </w:pPr>
          </w:p>
          <w:p w14:paraId="09E60DF7" w14:textId="77777777" w:rsidR="00A36C11" w:rsidRPr="00576831" w:rsidRDefault="00A36C11" w:rsidP="00AB68DA">
            <w:pPr>
              <w:rPr>
                <w:lang w:val="en-US"/>
              </w:rPr>
            </w:pPr>
          </w:p>
          <w:p w14:paraId="2DD50F6F" w14:textId="77777777" w:rsidR="00A36C11" w:rsidRPr="00576831" w:rsidRDefault="00A36C11" w:rsidP="00AB68DA">
            <w:pPr>
              <w:rPr>
                <w:lang w:val="en-US"/>
              </w:rPr>
            </w:pPr>
          </w:p>
          <w:p w14:paraId="4F0E4A1C" w14:textId="77777777" w:rsidR="00A36C11" w:rsidRPr="00576831" w:rsidRDefault="00A36C11" w:rsidP="00AB68DA">
            <w:pPr>
              <w:rPr>
                <w:lang w:val="en-US"/>
              </w:rPr>
            </w:pPr>
          </w:p>
          <w:p w14:paraId="4DC3D08B" w14:textId="77777777" w:rsidR="00A36C11" w:rsidRPr="00576831" w:rsidRDefault="00A36C11" w:rsidP="00AB68DA">
            <w:pPr>
              <w:rPr>
                <w:lang w:val="en-US"/>
              </w:rPr>
            </w:pPr>
          </w:p>
          <w:p w14:paraId="485DD98C" w14:textId="77777777" w:rsidR="00A36C11" w:rsidRPr="00576831" w:rsidRDefault="00A36C11" w:rsidP="00AB68DA">
            <w:pPr>
              <w:rPr>
                <w:lang w:val="en-US"/>
              </w:rPr>
            </w:pPr>
          </w:p>
          <w:p w14:paraId="7F607797" w14:textId="77777777" w:rsidR="00A36C11" w:rsidRPr="00576831" w:rsidRDefault="00A36C11" w:rsidP="00AB68DA">
            <w:pPr>
              <w:rPr>
                <w:lang w:val="en-US"/>
              </w:rPr>
            </w:pPr>
          </w:p>
          <w:p w14:paraId="4434408F" w14:textId="77777777" w:rsidR="00A36C11" w:rsidRPr="00576831" w:rsidRDefault="00A36C11" w:rsidP="00AB68DA">
            <w:pPr>
              <w:rPr>
                <w:lang w:val="en-US"/>
              </w:rPr>
            </w:pPr>
          </w:p>
          <w:p w14:paraId="0EB0E597" w14:textId="16033234" w:rsidR="00A36C11" w:rsidRPr="00576831" w:rsidRDefault="00ED011F" w:rsidP="00AB68DA">
            <w:pPr>
              <w:rPr>
                <w:rFonts w:ascii="Calibri" w:hAnsi="Calibri" w:cs="Calibri"/>
                <w:sz w:val="20"/>
                <w:szCs w:val="20"/>
                <w:lang w:val="en-US"/>
              </w:rPr>
            </w:pPr>
            <w:r>
              <w:rPr>
                <w:rFonts w:ascii="Calibri" w:hAnsi="Calibri" w:cs="Calibri"/>
                <w:color w:val="0D0D0D"/>
                <w:sz w:val="20"/>
                <w:szCs w:val="20"/>
                <w:shd w:val="clear" w:color="auto" w:fill="FFFFFF"/>
                <w:lang w:val="en-US"/>
              </w:rPr>
              <w:t>You</w:t>
            </w:r>
            <w:r w:rsidR="00576831" w:rsidRPr="00576831">
              <w:rPr>
                <w:rFonts w:ascii="Calibri" w:hAnsi="Calibri" w:cs="Calibri"/>
                <w:color w:val="0D0D0D"/>
                <w:sz w:val="20"/>
                <w:szCs w:val="20"/>
                <w:shd w:val="clear" w:color="auto" w:fill="FFFFFF"/>
                <w:lang w:val="en-US"/>
              </w:rPr>
              <w:t xml:space="preserve"> will receive a notification on your mobile, allowing you to authenticate via the NetIQ app. Enter the code from the NetIQ app into the field on the screen.</w:t>
            </w:r>
          </w:p>
          <w:p w14:paraId="07B278F1" w14:textId="4B4679AE" w:rsidR="00516425" w:rsidRPr="00740324" w:rsidRDefault="00516425" w:rsidP="00AB68DA">
            <w:pPr>
              <w:rPr>
                <w:lang w:val="en-US"/>
              </w:rPr>
            </w:pPr>
          </w:p>
          <w:p w14:paraId="45B9DBBF" w14:textId="39AFE207" w:rsidR="00447C9D" w:rsidRPr="00740324" w:rsidRDefault="00447C9D" w:rsidP="00CF13CC">
            <w:pPr>
              <w:rPr>
                <w:lang w:val="en-US"/>
              </w:rPr>
            </w:pPr>
          </w:p>
        </w:tc>
        <w:tc>
          <w:tcPr>
            <w:tcW w:w="5805" w:type="dxa"/>
          </w:tcPr>
          <w:p w14:paraId="6AF940B3" w14:textId="77777777" w:rsidR="00AB68DA" w:rsidRPr="00740324" w:rsidRDefault="00AB68DA" w:rsidP="00AB68DA">
            <w:pPr>
              <w:rPr>
                <w:lang w:val="en-US"/>
              </w:rPr>
            </w:pPr>
          </w:p>
          <w:p w14:paraId="06EF8B7E" w14:textId="11E5E229" w:rsidR="007E293E" w:rsidRDefault="00C11273" w:rsidP="007E293E">
            <w:pPr>
              <w:jc w:val="center"/>
            </w:pPr>
            <w:r>
              <w:rPr>
                <w:noProof/>
              </w:rPr>
              <w:drawing>
                <wp:inline distT="0" distB="0" distL="0" distR="0" wp14:anchorId="3B21F90A" wp14:editId="7A6A3D22">
                  <wp:extent cx="1593851" cy="1757238"/>
                  <wp:effectExtent l="0" t="0" r="6350" b="0"/>
                  <wp:docPr id="189624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4844" name=""/>
                          <pic:cNvPicPr/>
                        </pic:nvPicPr>
                        <pic:blipFill>
                          <a:blip r:embed="rId35"/>
                          <a:stretch>
                            <a:fillRect/>
                          </a:stretch>
                        </pic:blipFill>
                        <pic:spPr>
                          <a:xfrm>
                            <a:off x="0" y="0"/>
                            <a:ext cx="1604332" cy="1768793"/>
                          </a:xfrm>
                          <a:prstGeom prst="rect">
                            <a:avLst/>
                          </a:prstGeom>
                        </pic:spPr>
                      </pic:pic>
                    </a:graphicData>
                  </a:graphic>
                </wp:inline>
              </w:drawing>
            </w:r>
            <w:r w:rsidR="0077099A">
              <w:br/>
            </w:r>
          </w:p>
          <w:p w14:paraId="1CFDEBC4" w14:textId="77777777" w:rsidR="007E293E" w:rsidRDefault="007E293E" w:rsidP="00AB68DA"/>
          <w:p w14:paraId="49847487" w14:textId="006704BD" w:rsidR="00A36C11" w:rsidRDefault="00A36C11" w:rsidP="00A36C11">
            <w:pPr>
              <w:jc w:val="center"/>
            </w:pPr>
            <w:r>
              <w:rPr>
                <w:noProof/>
              </w:rPr>
              <w:drawing>
                <wp:inline distT="0" distB="0" distL="0" distR="0" wp14:anchorId="0B2D7379" wp14:editId="50680956">
                  <wp:extent cx="1937584" cy="1009816"/>
                  <wp:effectExtent l="0" t="0" r="5715" b="0"/>
                  <wp:docPr id="1750945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45130" name=""/>
                          <pic:cNvPicPr/>
                        </pic:nvPicPr>
                        <pic:blipFill>
                          <a:blip r:embed="rId36"/>
                          <a:stretch>
                            <a:fillRect/>
                          </a:stretch>
                        </pic:blipFill>
                        <pic:spPr>
                          <a:xfrm>
                            <a:off x="0" y="0"/>
                            <a:ext cx="1955759" cy="1019289"/>
                          </a:xfrm>
                          <a:prstGeom prst="rect">
                            <a:avLst/>
                          </a:prstGeom>
                        </pic:spPr>
                      </pic:pic>
                    </a:graphicData>
                  </a:graphic>
                </wp:inline>
              </w:drawing>
            </w:r>
          </w:p>
          <w:p w14:paraId="0630168A" w14:textId="77777777" w:rsidR="00A36C11" w:rsidRDefault="00A36C11" w:rsidP="00AB68DA"/>
        </w:tc>
      </w:tr>
    </w:tbl>
    <w:p w14:paraId="203C7CD9" w14:textId="4C6AF400" w:rsidR="000E65F2" w:rsidRPr="00740324" w:rsidRDefault="00FB1C0B" w:rsidP="000E65F2">
      <w:pPr>
        <w:pStyle w:val="Heading1"/>
        <w:rPr>
          <w:lang w:val="en-US"/>
        </w:rPr>
      </w:pPr>
      <w:bookmarkStart w:id="4" w:name="_Toc164851683"/>
      <w:r w:rsidRPr="00740324">
        <w:rPr>
          <w:lang w:val="en-US"/>
        </w:rPr>
        <w:t>New mobile phone or tablet</w:t>
      </w:r>
      <w:bookmarkEnd w:id="4"/>
    </w:p>
    <w:p w14:paraId="2E57BFEC" w14:textId="6E44E87C" w:rsidR="000E65F2" w:rsidRDefault="00576831" w:rsidP="00CC14F5">
      <w:pPr>
        <w:pStyle w:val="ListBullet"/>
        <w:numPr>
          <w:ilvl w:val="0"/>
          <w:numId w:val="0"/>
        </w:numPr>
        <w:rPr>
          <w:rFonts w:ascii="Calibri" w:hAnsi="Calibri" w:cs="Calibri"/>
          <w:color w:val="0D0D0D"/>
          <w:shd w:val="clear" w:color="auto" w:fill="FFFFFF"/>
          <w:lang w:val="en-US"/>
        </w:rPr>
      </w:pPr>
      <w:r w:rsidRPr="00ED011F">
        <w:rPr>
          <w:rFonts w:ascii="Calibri" w:hAnsi="Calibri" w:cs="Calibri"/>
          <w:color w:val="0D0D0D"/>
          <w:shd w:val="clear" w:color="auto" w:fill="FFFFFF"/>
          <w:lang w:val="en-US"/>
        </w:rPr>
        <w:t>If you get a new mobile phone or tablet, you need to install the app and register your new phone/tablet again.</w:t>
      </w:r>
      <w:r w:rsidR="009D38B9">
        <w:rPr>
          <w:rFonts w:ascii="Calibri" w:hAnsi="Calibri" w:cs="Calibri"/>
          <w:color w:val="0D0D0D"/>
          <w:shd w:val="clear" w:color="auto" w:fill="FFFFFF"/>
          <w:lang w:val="en-US"/>
        </w:rPr>
        <w:br/>
      </w:r>
    </w:p>
    <w:p w14:paraId="52512B65" w14:textId="6A888BE9" w:rsidR="009D38B9" w:rsidRPr="00ED011F" w:rsidRDefault="009D38B9" w:rsidP="00CC14F5">
      <w:pPr>
        <w:pStyle w:val="ListBullet"/>
        <w:numPr>
          <w:ilvl w:val="0"/>
          <w:numId w:val="0"/>
        </w:numPr>
        <w:rPr>
          <w:rFonts w:ascii="Calibri" w:hAnsi="Calibri" w:cs="Calibri"/>
          <w:lang w:val="en-US"/>
        </w:rPr>
      </w:pPr>
      <w:r w:rsidRPr="00E33401">
        <w:rPr>
          <w:lang w:val="en-US"/>
        </w:rPr>
        <w:t>First, you must delete your two-factor authentication method registration on your old mobile or tablet via Microsoft's My Account. You will need to use the mobile/tablet you have already registered for this.</w:t>
      </w:r>
    </w:p>
    <w:tbl>
      <w:tblPr>
        <w:tblStyle w:val="TableGrid"/>
        <w:tblW w:w="0" w:type="auto"/>
        <w:tblLook w:val="04A0" w:firstRow="1" w:lastRow="0" w:firstColumn="1" w:lastColumn="0" w:noHBand="0" w:noVBand="1"/>
      </w:tblPr>
      <w:tblGrid>
        <w:gridCol w:w="3669"/>
        <w:gridCol w:w="5959"/>
      </w:tblGrid>
      <w:tr w:rsidR="000E65F2" w14:paraId="0D045E77" w14:textId="77777777" w:rsidTr="002D4BD7">
        <w:tc>
          <w:tcPr>
            <w:tcW w:w="3669" w:type="dxa"/>
          </w:tcPr>
          <w:p w14:paraId="0EDE6DC4" w14:textId="77777777" w:rsidR="00576831" w:rsidRPr="00576831" w:rsidRDefault="00576831" w:rsidP="002D4BD7">
            <w:pPr>
              <w:rPr>
                <w:rFonts w:ascii="Calibri" w:hAnsi="Calibri" w:cs="Calibri"/>
                <w:color w:val="0D0D0D"/>
                <w:sz w:val="20"/>
                <w:szCs w:val="20"/>
                <w:shd w:val="clear" w:color="auto" w:fill="FFFFFF"/>
                <w:lang w:val="en-US"/>
              </w:rPr>
            </w:pPr>
            <w:r w:rsidRPr="00576831">
              <w:rPr>
                <w:rFonts w:ascii="Calibri" w:hAnsi="Calibri" w:cs="Calibri"/>
                <w:color w:val="0D0D0D"/>
                <w:sz w:val="20"/>
                <w:szCs w:val="20"/>
                <w:shd w:val="clear" w:color="auto" w:fill="FFFFFF"/>
                <w:lang w:val="en-US"/>
              </w:rPr>
              <w:t>Log in to My Account - Microsoft's portal for Enterprise Solutions</w:t>
            </w:r>
          </w:p>
          <w:p w14:paraId="588EF15F" w14:textId="7E4DEF33" w:rsidR="000E65F2" w:rsidRPr="00780A3F" w:rsidRDefault="000E65F2" w:rsidP="002D4BD7">
            <w:pPr>
              <w:rPr>
                <w:lang w:val="en-US"/>
              </w:rPr>
            </w:pPr>
            <w:r>
              <w:fldChar w:fldCharType="begin"/>
            </w:r>
            <w:r w:rsidRPr="009F4AEB">
              <w:rPr>
                <w:lang w:val="en-US"/>
              </w:rPr>
              <w:instrText>HYPERLINK "https://myaccount.microsoft.com/"</w:instrText>
            </w:r>
            <w:r>
              <w:fldChar w:fldCharType="separate"/>
            </w:r>
            <w:r w:rsidRPr="00780A3F">
              <w:rPr>
                <w:color w:val="0000FF"/>
                <w:u w:val="single"/>
                <w:lang w:val="en-US"/>
              </w:rPr>
              <w:t>My Account (microsoft.com)</w:t>
            </w:r>
            <w:r>
              <w:rPr>
                <w:color w:val="0000FF"/>
                <w:u w:val="single"/>
                <w:lang w:val="en-US"/>
              </w:rPr>
              <w:fldChar w:fldCharType="end"/>
            </w:r>
          </w:p>
          <w:p w14:paraId="7ECEB58E" w14:textId="77777777" w:rsidR="000E65F2" w:rsidRPr="00780A3F" w:rsidRDefault="000E65F2" w:rsidP="002D4BD7">
            <w:pPr>
              <w:rPr>
                <w:lang w:val="en-US"/>
              </w:rPr>
            </w:pPr>
          </w:p>
          <w:p w14:paraId="5B1805F1" w14:textId="77777777" w:rsidR="000E65F2" w:rsidRPr="00780A3F" w:rsidRDefault="000E65F2" w:rsidP="002D4BD7">
            <w:pPr>
              <w:rPr>
                <w:lang w:val="en-US"/>
              </w:rPr>
            </w:pPr>
          </w:p>
          <w:p w14:paraId="43A8C40B" w14:textId="189DBD83" w:rsidR="000E65F2" w:rsidRPr="00576831" w:rsidRDefault="00576831" w:rsidP="002D4BD7">
            <w:pPr>
              <w:rPr>
                <w:rFonts w:ascii="Calibri" w:hAnsi="Calibri" w:cs="Calibri"/>
                <w:sz w:val="20"/>
                <w:szCs w:val="20"/>
                <w:lang w:val="en-US"/>
              </w:rPr>
            </w:pPr>
            <w:r w:rsidRPr="00576831">
              <w:rPr>
                <w:rFonts w:ascii="Calibri" w:hAnsi="Calibri" w:cs="Calibri"/>
                <w:color w:val="0D0D0D"/>
                <w:sz w:val="20"/>
                <w:szCs w:val="20"/>
                <w:shd w:val="clear" w:color="auto" w:fill="FFFFFF"/>
                <w:lang w:val="en-US"/>
              </w:rPr>
              <w:t>Select the link 'Security info'.</w:t>
            </w:r>
            <w:r w:rsidR="000E65F2" w:rsidRPr="00576831">
              <w:rPr>
                <w:rFonts w:ascii="Calibri" w:hAnsi="Calibri" w:cs="Calibri"/>
                <w:sz w:val="20"/>
                <w:szCs w:val="20"/>
                <w:lang w:val="en-US"/>
              </w:rPr>
              <w:br/>
            </w:r>
          </w:p>
          <w:p w14:paraId="3C75BD80" w14:textId="77777777" w:rsidR="000E65F2" w:rsidRDefault="000E65F2" w:rsidP="002D4BD7">
            <w:pPr>
              <w:rPr>
                <w:lang w:val="en-US"/>
              </w:rPr>
            </w:pPr>
          </w:p>
          <w:p w14:paraId="0BF3B9BC" w14:textId="77777777" w:rsidR="000E65F2" w:rsidRDefault="000E65F2" w:rsidP="002D4BD7">
            <w:pPr>
              <w:rPr>
                <w:lang w:val="en-US"/>
              </w:rPr>
            </w:pPr>
          </w:p>
          <w:p w14:paraId="202919CC" w14:textId="77777777" w:rsidR="000E65F2" w:rsidRDefault="000E65F2" w:rsidP="002D4BD7">
            <w:pPr>
              <w:rPr>
                <w:lang w:val="en-US"/>
              </w:rPr>
            </w:pPr>
          </w:p>
          <w:p w14:paraId="63CF58EF" w14:textId="77777777" w:rsidR="000E65F2" w:rsidRDefault="000E65F2" w:rsidP="002D4BD7">
            <w:pPr>
              <w:rPr>
                <w:lang w:val="en-US"/>
              </w:rPr>
            </w:pPr>
          </w:p>
          <w:p w14:paraId="2493C103" w14:textId="77777777" w:rsidR="000E65F2" w:rsidRDefault="000E65F2" w:rsidP="002D4BD7">
            <w:pPr>
              <w:rPr>
                <w:lang w:val="en-US"/>
              </w:rPr>
            </w:pPr>
          </w:p>
          <w:p w14:paraId="5360510D" w14:textId="77777777" w:rsidR="000E65F2" w:rsidRDefault="000E65F2" w:rsidP="002D4BD7">
            <w:pPr>
              <w:rPr>
                <w:lang w:val="en-US"/>
              </w:rPr>
            </w:pPr>
          </w:p>
          <w:p w14:paraId="04AD8437" w14:textId="77777777" w:rsidR="00576831" w:rsidRDefault="00576831" w:rsidP="002D4BD7">
            <w:pPr>
              <w:rPr>
                <w:lang w:val="en-US"/>
              </w:rPr>
            </w:pPr>
          </w:p>
          <w:p w14:paraId="31124C12" w14:textId="01C031C0" w:rsidR="000E65F2" w:rsidRPr="00576831" w:rsidRDefault="00576831" w:rsidP="002D4BD7">
            <w:pPr>
              <w:rPr>
                <w:rFonts w:ascii="Calibri" w:hAnsi="Calibri" w:cs="Calibri"/>
                <w:sz w:val="20"/>
                <w:szCs w:val="20"/>
                <w:lang w:val="en-US"/>
              </w:rPr>
            </w:pPr>
            <w:r w:rsidRPr="00576831">
              <w:rPr>
                <w:rFonts w:ascii="Calibri" w:hAnsi="Calibri" w:cs="Calibri"/>
                <w:color w:val="0D0D0D"/>
                <w:sz w:val="20"/>
                <w:szCs w:val="20"/>
                <w:shd w:val="clear" w:color="auto" w:fill="FFFFFF"/>
                <w:lang w:val="en-US"/>
              </w:rPr>
              <w:t>Delete the two-factor authentication methods registered with your old mobile phone or tablet.</w:t>
            </w:r>
          </w:p>
          <w:p w14:paraId="2665076C" w14:textId="77777777" w:rsidR="000E65F2" w:rsidRPr="00B10072" w:rsidRDefault="000E65F2" w:rsidP="00576831">
            <w:pPr>
              <w:pStyle w:val="ListBullet"/>
              <w:numPr>
                <w:ilvl w:val="0"/>
                <w:numId w:val="0"/>
              </w:numPr>
              <w:rPr>
                <w:lang w:val="en-US"/>
              </w:rPr>
            </w:pPr>
          </w:p>
        </w:tc>
        <w:tc>
          <w:tcPr>
            <w:tcW w:w="5959" w:type="dxa"/>
          </w:tcPr>
          <w:p w14:paraId="0CDA7C53" w14:textId="77777777" w:rsidR="000E65F2" w:rsidRPr="00B10072" w:rsidRDefault="000E65F2" w:rsidP="002D4BD7">
            <w:pPr>
              <w:rPr>
                <w:noProof/>
                <w:lang w:val="en-US" w:eastAsia="da-DK"/>
              </w:rPr>
            </w:pPr>
          </w:p>
          <w:p w14:paraId="34E03792" w14:textId="77777777" w:rsidR="000E65F2" w:rsidRPr="00B10072" w:rsidRDefault="000E65F2" w:rsidP="002D4BD7">
            <w:pPr>
              <w:rPr>
                <w:noProof/>
                <w:lang w:val="en-US" w:eastAsia="da-DK"/>
              </w:rPr>
            </w:pPr>
          </w:p>
          <w:p w14:paraId="18C0B774" w14:textId="77777777" w:rsidR="000E65F2" w:rsidRDefault="000E65F2" w:rsidP="002D4BD7">
            <w:pPr>
              <w:jc w:val="center"/>
              <w:rPr>
                <w:noProof/>
                <w:lang w:eastAsia="da-DK"/>
              </w:rPr>
            </w:pPr>
            <w:r>
              <w:rPr>
                <w:noProof/>
              </w:rPr>
              <mc:AlternateContent>
                <mc:Choice Requires="wps">
                  <w:drawing>
                    <wp:anchor distT="0" distB="0" distL="114300" distR="114300" simplePos="0" relativeHeight="251785728" behindDoc="0" locked="0" layoutInCell="1" allowOverlap="1" wp14:anchorId="6DD1A23F" wp14:editId="62F63E1E">
                      <wp:simplePos x="0" y="0"/>
                      <wp:positionH relativeFrom="column">
                        <wp:posOffset>530497</wp:posOffset>
                      </wp:positionH>
                      <wp:positionV relativeFrom="paragraph">
                        <wp:posOffset>811990</wp:posOffset>
                      </wp:positionV>
                      <wp:extent cx="1303580" cy="402609"/>
                      <wp:effectExtent l="0" t="0" r="11430" b="16510"/>
                      <wp:wrapNone/>
                      <wp:docPr id="1468437184" name="Oval 5"/>
                      <wp:cNvGraphicFramePr/>
                      <a:graphic xmlns:a="http://schemas.openxmlformats.org/drawingml/2006/main">
                        <a:graphicData uri="http://schemas.microsoft.com/office/word/2010/wordprocessingShape">
                          <wps:wsp>
                            <wps:cNvSpPr/>
                            <wps:spPr>
                              <a:xfrm>
                                <a:off x="0" y="0"/>
                                <a:ext cx="1303580" cy="40260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C07E2" id="Oval 5" o:spid="_x0000_s1026" style="position:absolute;margin-left:41.75pt;margin-top:63.95pt;width:102.65pt;height:31.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" filled="f" strokecolor="black [3213]" strokeweight="2pt"/>
                  </w:pict>
                </mc:Fallback>
              </mc:AlternateContent>
            </w:r>
            <w:r>
              <w:rPr>
                <w:noProof/>
              </w:rPr>
              <w:drawing>
                <wp:inline distT="0" distB="0" distL="0" distR="0" wp14:anchorId="22778B62" wp14:editId="4820445E">
                  <wp:extent cx="2356272" cy="1396721"/>
                  <wp:effectExtent l="0" t="0" r="6350" b="0"/>
                  <wp:docPr id="73881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5153" name=""/>
                          <pic:cNvPicPr/>
                        </pic:nvPicPr>
                        <pic:blipFill>
                          <a:blip r:embed="rId37"/>
                          <a:stretch>
                            <a:fillRect/>
                          </a:stretch>
                        </pic:blipFill>
                        <pic:spPr>
                          <a:xfrm>
                            <a:off x="0" y="0"/>
                            <a:ext cx="2377049" cy="1409037"/>
                          </a:xfrm>
                          <a:prstGeom prst="rect">
                            <a:avLst/>
                          </a:prstGeom>
                        </pic:spPr>
                      </pic:pic>
                    </a:graphicData>
                  </a:graphic>
                </wp:inline>
              </w:drawing>
            </w:r>
          </w:p>
          <w:p w14:paraId="344AA7B2" w14:textId="77777777" w:rsidR="000E65F2" w:rsidRDefault="000E65F2" w:rsidP="002D4BD7">
            <w:pPr>
              <w:rPr>
                <w:noProof/>
                <w:lang w:eastAsia="da-DK"/>
              </w:rPr>
            </w:pPr>
          </w:p>
          <w:p w14:paraId="637A6BF0" w14:textId="77777777" w:rsidR="003A1E6A" w:rsidRDefault="003A1E6A" w:rsidP="002D4BD7"/>
          <w:p w14:paraId="7DA70F56" w14:textId="06D651F5" w:rsidR="003A1E6A" w:rsidRDefault="00C11273" w:rsidP="00B10072">
            <w:pPr>
              <w:jc w:val="center"/>
            </w:pPr>
            <w:r>
              <w:rPr>
                <w:noProof/>
              </w:rPr>
              <mc:AlternateContent>
                <mc:Choice Requires="wps">
                  <w:drawing>
                    <wp:anchor distT="0" distB="0" distL="114300" distR="114300" simplePos="0" relativeHeight="251813376" behindDoc="0" locked="0" layoutInCell="1" allowOverlap="1" wp14:anchorId="6712E8F0" wp14:editId="7BAA1368">
                      <wp:simplePos x="0" y="0"/>
                      <wp:positionH relativeFrom="column">
                        <wp:posOffset>2659131</wp:posOffset>
                      </wp:positionH>
                      <wp:positionV relativeFrom="paragraph">
                        <wp:posOffset>425367</wp:posOffset>
                      </wp:positionV>
                      <wp:extent cx="484094" cy="190704"/>
                      <wp:effectExtent l="0" t="0" r="11430" b="19050"/>
                      <wp:wrapNone/>
                      <wp:docPr id="579496135" name="Oval 1"/>
                      <wp:cNvGraphicFramePr/>
                      <a:graphic xmlns:a="http://schemas.openxmlformats.org/drawingml/2006/main">
                        <a:graphicData uri="http://schemas.microsoft.com/office/word/2010/wordprocessingShape">
                          <wps:wsp>
                            <wps:cNvSpPr/>
                            <wps:spPr>
                              <a:xfrm>
                                <a:off x="0" y="0"/>
                                <a:ext cx="484094" cy="19070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CBBD1" id="Oval 1" o:spid="_x0000_s1026" style="position:absolute;margin-left:209.4pt;margin-top:33.5pt;width:38.1pt;height:1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" filled="f" strokecolor="black [3213]" strokeweight="2pt"/>
                  </w:pict>
                </mc:Fallback>
              </mc:AlternateContent>
            </w:r>
            <w:r>
              <w:rPr>
                <w:noProof/>
              </w:rPr>
              <w:drawing>
                <wp:inline distT="0" distB="0" distL="0" distR="0" wp14:anchorId="078E8BFC" wp14:editId="469E90A7">
                  <wp:extent cx="3251999" cy="652559"/>
                  <wp:effectExtent l="0" t="0" r="5715" b="0"/>
                  <wp:docPr id="69840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08309" name=""/>
                          <pic:cNvPicPr/>
                        </pic:nvPicPr>
                        <pic:blipFill>
                          <a:blip r:embed="rId38"/>
                          <a:stretch>
                            <a:fillRect/>
                          </a:stretch>
                        </pic:blipFill>
                        <pic:spPr>
                          <a:xfrm>
                            <a:off x="0" y="0"/>
                            <a:ext cx="3313374" cy="664875"/>
                          </a:xfrm>
                          <a:prstGeom prst="rect">
                            <a:avLst/>
                          </a:prstGeom>
                        </pic:spPr>
                      </pic:pic>
                    </a:graphicData>
                  </a:graphic>
                </wp:inline>
              </w:drawing>
            </w:r>
          </w:p>
        </w:tc>
      </w:tr>
      <w:tr w:rsidR="000E65F2" w14:paraId="04BB3898" w14:textId="77777777" w:rsidTr="002D4BD7">
        <w:tc>
          <w:tcPr>
            <w:tcW w:w="3669" w:type="dxa"/>
          </w:tcPr>
          <w:p w14:paraId="1290986D" w14:textId="6F6EB45B" w:rsidR="000E65F2" w:rsidRDefault="00576831" w:rsidP="002D4BD7">
            <w:pPr>
              <w:rPr>
                <w:rFonts w:ascii="Calibri" w:hAnsi="Calibri" w:cs="Calibri"/>
                <w:color w:val="0D0D0D"/>
                <w:sz w:val="20"/>
                <w:szCs w:val="20"/>
                <w:shd w:val="clear" w:color="auto" w:fill="FFFFFF"/>
                <w:lang w:val="en-US"/>
              </w:rPr>
            </w:pPr>
            <w:r w:rsidRPr="00576831">
              <w:rPr>
                <w:rFonts w:ascii="Calibri" w:hAnsi="Calibri" w:cs="Calibri"/>
                <w:color w:val="0D0D0D"/>
                <w:sz w:val="20"/>
                <w:szCs w:val="20"/>
                <w:shd w:val="clear" w:color="auto" w:fill="FFFFFF"/>
                <w:lang w:val="en-US"/>
              </w:rPr>
              <w:t>Register the new device (mobile phone or tablet) by following the instructions provided - see the section 'Register the NetIQ app' above.</w:t>
            </w:r>
          </w:p>
          <w:p w14:paraId="0DCA942B" w14:textId="77777777" w:rsidR="00576831" w:rsidRPr="00576831" w:rsidRDefault="00576831" w:rsidP="002D4BD7">
            <w:pPr>
              <w:rPr>
                <w:rFonts w:ascii="Calibri" w:hAnsi="Calibri" w:cs="Calibri"/>
                <w:sz w:val="20"/>
                <w:szCs w:val="20"/>
                <w:lang w:val="en-US"/>
              </w:rPr>
            </w:pPr>
          </w:p>
          <w:p w14:paraId="02BF2467" w14:textId="77777777" w:rsidR="000E65F2" w:rsidRPr="00740324" w:rsidRDefault="000E65F2" w:rsidP="002D4BD7">
            <w:pPr>
              <w:rPr>
                <w:lang w:val="en-US"/>
              </w:rPr>
            </w:pPr>
          </w:p>
          <w:p w14:paraId="79E42E0D" w14:textId="6A7CA142" w:rsidR="000E65F2" w:rsidRPr="00576831" w:rsidRDefault="00576831" w:rsidP="002D4BD7">
            <w:pPr>
              <w:rPr>
                <w:rFonts w:ascii="Calibri" w:hAnsi="Calibri" w:cs="Calibri"/>
                <w:sz w:val="20"/>
                <w:szCs w:val="20"/>
                <w:lang w:val="en-US"/>
              </w:rPr>
            </w:pPr>
            <w:r w:rsidRPr="00576831">
              <w:rPr>
                <w:rFonts w:ascii="Calibri" w:hAnsi="Calibri" w:cs="Calibri"/>
                <w:color w:val="0D0D0D"/>
                <w:sz w:val="20"/>
                <w:szCs w:val="20"/>
                <w:shd w:val="clear" w:color="auto" w:fill="FFFFFF"/>
                <w:lang w:val="en-US"/>
              </w:rPr>
              <w:t>Start by selecting 'Add sign-in method´</w:t>
            </w:r>
          </w:p>
          <w:p w14:paraId="41C79020" w14:textId="77777777" w:rsidR="000E65F2" w:rsidRPr="00576831" w:rsidRDefault="000E65F2" w:rsidP="002D4BD7">
            <w:pPr>
              <w:rPr>
                <w:lang w:val="en-US"/>
              </w:rPr>
            </w:pPr>
          </w:p>
          <w:p w14:paraId="5B6F6370" w14:textId="77777777" w:rsidR="000E65F2" w:rsidRPr="00576831" w:rsidRDefault="000E65F2" w:rsidP="002D4BD7">
            <w:pPr>
              <w:rPr>
                <w:lang w:val="en-US"/>
              </w:rPr>
            </w:pPr>
          </w:p>
          <w:p w14:paraId="5B469A93" w14:textId="77777777" w:rsidR="000E65F2" w:rsidRPr="00576831" w:rsidRDefault="000E65F2" w:rsidP="002D4BD7">
            <w:pPr>
              <w:rPr>
                <w:lang w:val="en-US"/>
              </w:rPr>
            </w:pPr>
          </w:p>
        </w:tc>
        <w:tc>
          <w:tcPr>
            <w:tcW w:w="5959" w:type="dxa"/>
          </w:tcPr>
          <w:p w14:paraId="3EA4DFE8" w14:textId="77777777" w:rsidR="000E65F2" w:rsidRPr="00576831" w:rsidRDefault="000E65F2" w:rsidP="002D4BD7">
            <w:pPr>
              <w:rPr>
                <w:noProof/>
                <w:lang w:val="en-US"/>
              </w:rPr>
            </w:pPr>
          </w:p>
          <w:p w14:paraId="562E8D57" w14:textId="77777777" w:rsidR="000E65F2" w:rsidRPr="00576831" w:rsidRDefault="000E65F2" w:rsidP="002D4BD7">
            <w:pPr>
              <w:jc w:val="center"/>
              <w:rPr>
                <w:lang w:val="en-US"/>
              </w:rPr>
            </w:pPr>
          </w:p>
          <w:p w14:paraId="4CD0E3AD" w14:textId="46B78154" w:rsidR="000E65F2" w:rsidRDefault="000E65F2" w:rsidP="00B10072">
            <w:pPr>
              <w:jc w:val="center"/>
            </w:pPr>
            <w:r>
              <w:rPr>
                <w:noProof/>
              </w:rPr>
              <mc:AlternateContent>
                <mc:Choice Requires="wps">
                  <w:drawing>
                    <wp:anchor distT="0" distB="0" distL="114300" distR="114300" simplePos="0" relativeHeight="251787776" behindDoc="0" locked="0" layoutInCell="1" allowOverlap="1" wp14:anchorId="34DDF45F" wp14:editId="41F49FC0">
                      <wp:simplePos x="0" y="0"/>
                      <wp:positionH relativeFrom="column">
                        <wp:posOffset>702917</wp:posOffset>
                      </wp:positionH>
                      <wp:positionV relativeFrom="paragraph">
                        <wp:posOffset>616005</wp:posOffset>
                      </wp:positionV>
                      <wp:extent cx="763326" cy="302150"/>
                      <wp:effectExtent l="0" t="0" r="17780" b="22225"/>
                      <wp:wrapNone/>
                      <wp:docPr id="1425771168" name="Oval 7"/>
                      <wp:cNvGraphicFramePr/>
                      <a:graphic xmlns:a="http://schemas.openxmlformats.org/drawingml/2006/main">
                        <a:graphicData uri="http://schemas.microsoft.com/office/word/2010/wordprocessingShape">
                          <wps:wsp>
                            <wps:cNvSpPr/>
                            <wps:spPr>
                              <a:xfrm>
                                <a:off x="0" y="0"/>
                                <a:ext cx="763326" cy="30215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762114" id="Oval 7" o:spid="_x0000_s1026" style="position:absolute;margin-left:55.35pt;margin-top:48.5pt;width:60.1pt;height:23.8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" filled="f" strokecolor="black [3213]" strokeweight="2pt"/>
                  </w:pict>
                </mc:Fallback>
              </mc:AlternateContent>
            </w:r>
            <w:r>
              <w:rPr>
                <w:noProof/>
              </w:rPr>
              <w:drawing>
                <wp:inline distT="0" distB="0" distL="0" distR="0" wp14:anchorId="60A16E47" wp14:editId="2C10785B">
                  <wp:extent cx="3284023" cy="1180313"/>
                  <wp:effectExtent l="0" t="0" r="0" b="1270"/>
                  <wp:docPr id="23557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5713" name=""/>
                          <pic:cNvPicPr/>
                        </pic:nvPicPr>
                        <pic:blipFill>
                          <a:blip r:embed="rId39"/>
                          <a:stretch>
                            <a:fillRect/>
                          </a:stretch>
                        </pic:blipFill>
                        <pic:spPr>
                          <a:xfrm>
                            <a:off x="0" y="0"/>
                            <a:ext cx="3306770" cy="1188488"/>
                          </a:xfrm>
                          <a:prstGeom prst="rect">
                            <a:avLst/>
                          </a:prstGeom>
                        </pic:spPr>
                      </pic:pic>
                    </a:graphicData>
                  </a:graphic>
                </wp:inline>
              </w:drawing>
            </w:r>
          </w:p>
        </w:tc>
      </w:tr>
    </w:tbl>
    <w:p w14:paraId="1F339252" w14:textId="2C979131" w:rsidR="000F21B6" w:rsidRPr="00636D7F" w:rsidRDefault="000E65F2" w:rsidP="000F21B6">
      <w:pPr>
        <w:rPr>
          <w:rFonts w:ascii="Segoe UI" w:hAnsi="Segoe UI" w:cs="Segoe UI"/>
          <w:color w:val="0D0D0D"/>
          <w:shd w:val="clear" w:color="auto" w:fill="FFFFFF"/>
          <w:lang w:val="en-US"/>
        </w:rPr>
      </w:pPr>
      <w:r w:rsidRPr="000F21B6">
        <w:rPr>
          <w:lang w:val="en-US"/>
        </w:rPr>
        <w:br/>
      </w:r>
      <w:r w:rsidR="000F21B6" w:rsidRPr="007F5FEA">
        <w:rPr>
          <w:rFonts w:ascii="Segoe UI Emoji" w:eastAsia="Segoe UI Emoji" w:hAnsi="Segoe UI Emoji" w:cs="Segoe UI Emoji"/>
          <w:sz w:val="32"/>
          <w:szCs w:val="32"/>
        </w:rPr>
        <w:t>📞</w:t>
      </w:r>
      <w:r w:rsidR="000F21B6" w:rsidRPr="000F21B6">
        <w:rPr>
          <w:lang w:val="en-US"/>
        </w:rPr>
        <w:t xml:space="preserve"> </w:t>
      </w:r>
      <w:r w:rsidR="000F21B6" w:rsidRPr="000F21B6">
        <w:rPr>
          <w:rFonts w:cstheme="minorHAnsi"/>
          <w:color w:val="0D0D0D"/>
          <w:sz w:val="20"/>
          <w:szCs w:val="20"/>
          <w:shd w:val="clear" w:color="auto" w:fill="FFFFFF"/>
          <w:lang w:val="en-US"/>
        </w:rPr>
        <w:t xml:space="preserve">If you need help with the </w:t>
      </w:r>
      <w:r w:rsidR="009D38B9">
        <w:rPr>
          <w:rFonts w:cstheme="minorHAnsi"/>
          <w:color w:val="0D0D0D"/>
          <w:sz w:val="20"/>
          <w:szCs w:val="20"/>
          <w:shd w:val="clear" w:color="auto" w:fill="FFFFFF"/>
          <w:lang w:val="en-US"/>
        </w:rPr>
        <w:t>NetIQ</w:t>
      </w:r>
      <w:r w:rsidR="000F21B6" w:rsidRPr="000F21B6">
        <w:rPr>
          <w:rFonts w:cstheme="minorHAnsi"/>
          <w:color w:val="0D0D0D"/>
          <w:sz w:val="20"/>
          <w:szCs w:val="20"/>
          <w:shd w:val="clear" w:color="auto" w:fill="FFFFFF"/>
          <w:lang w:val="en-US"/>
        </w:rPr>
        <w:t xml:space="preserve"> app, you can call KU-IT Support at</w:t>
      </w:r>
      <w:r w:rsidR="000F21B6" w:rsidRPr="000F21B6">
        <w:rPr>
          <w:rFonts w:cstheme="minorHAnsi"/>
          <w:sz w:val="20"/>
          <w:szCs w:val="20"/>
          <w:lang w:val="en-US"/>
        </w:rPr>
        <w:t>:</w:t>
      </w:r>
      <w:r w:rsidR="000F21B6" w:rsidRPr="000F21B6">
        <w:rPr>
          <w:rFonts w:cstheme="minorHAnsi"/>
          <w:sz w:val="20"/>
          <w:szCs w:val="20"/>
          <w:lang w:val="en-US"/>
        </w:rPr>
        <w:br/>
        <w:t xml:space="preserve"> </w:t>
      </w:r>
      <w:r w:rsidR="000F21B6" w:rsidRPr="000F21B6">
        <w:rPr>
          <w:rFonts w:cstheme="minorHAnsi"/>
          <w:b/>
          <w:bCs/>
          <w:sz w:val="20"/>
          <w:szCs w:val="20"/>
          <w:lang w:val="en-US"/>
        </w:rPr>
        <w:t>35</w:t>
      </w:r>
      <w:r w:rsidR="000F21B6" w:rsidRPr="000F21B6">
        <w:rPr>
          <w:rFonts w:cstheme="minorHAnsi"/>
          <w:sz w:val="20"/>
          <w:szCs w:val="20"/>
          <w:lang w:val="en-US"/>
        </w:rPr>
        <w:t xml:space="preserve"> 32 32 32</w:t>
      </w:r>
      <w:r w:rsidR="000F21B6" w:rsidRPr="000F21B6">
        <w:rPr>
          <w:lang w:val="en-US"/>
        </w:rPr>
        <w:t xml:space="preserve">. </w:t>
      </w:r>
      <w:r w:rsidR="000F21B6" w:rsidRPr="000F21B6">
        <w:rPr>
          <w:rFonts w:ascii="Segoe UI" w:hAnsi="Segoe UI" w:cs="Segoe UI"/>
          <w:color w:val="0D0D0D"/>
          <w:sz w:val="20"/>
          <w:szCs w:val="20"/>
          <w:shd w:val="clear" w:color="auto" w:fill="FFFFFF"/>
          <w:lang w:val="en-US"/>
        </w:rPr>
        <w:t xml:space="preserve">See the </w:t>
      </w:r>
      <w:proofErr w:type="gramStart"/>
      <w:r w:rsidR="000F21B6" w:rsidRPr="000F21B6">
        <w:rPr>
          <w:rFonts w:ascii="Segoe UI" w:hAnsi="Segoe UI" w:cs="Segoe UI"/>
          <w:color w:val="0D0D0D"/>
          <w:sz w:val="20"/>
          <w:szCs w:val="20"/>
          <w:shd w:val="clear" w:color="auto" w:fill="FFFFFF"/>
          <w:lang w:val="en-US"/>
        </w:rPr>
        <w:t>support's</w:t>
      </w:r>
      <w:proofErr w:type="gramEnd"/>
      <w:r w:rsidR="000F21B6" w:rsidRPr="000F21B6">
        <w:rPr>
          <w:rFonts w:ascii="Segoe UI" w:hAnsi="Segoe UI" w:cs="Segoe UI"/>
          <w:color w:val="0D0D0D"/>
          <w:sz w:val="20"/>
          <w:szCs w:val="20"/>
          <w:shd w:val="clear" w:color="auto" w:fill="FFFFFF"/>
          <w:lang w:val="en-US"/>
        </w:rPr>
        <w:t xml:space="preserve"> opening hours: </w:t>
      </w:r>
      <w:r w:rsidR="000F21B6">
        <w:fldChar w:fldCharType="begin"/>
      </w:r>
      <w:r w:rsidR="000F21B6" w:rsidRPr="009F4AEB">
        <w:rPr>
          <w:lang w:val="en-US"/>
        </w:rPr>
        <w:instrText>HYPERLINK "https://kunet.ku.dk/others/help/IT-supportcenters-at-ucph"</w:instrText>
      </w:r>
      <w:r w:rsidR="000F21B6">
        <w:fldChar w:fldCharType="separate"/>
      </w:r>
      <w:r w:rsidR="000F21B6" w:rsidRPr="000F21B6">
        <w:rPr>
          <w:rStyle w:val="Hyperlink"/>
          <w:rFonts w:ascii="Segoe UI" w:hAnsi="Segoe UI" w:cs="Segoe UI"/>
          <w:sz w:val="20"/>
          <w:szCs w:val="20"/>
          <w:shd w:val="clear" w:color="auto" w:fill="FFFFFF"/>
          <w:lang w:val="en-US"/>
        </w:rPr>
        <w:t xml:space="preserve">overview of IT support </w:t>
      </w:r>
      <w:proofErr w:type="spellStart"/>
      <w:r w:rsidR="000F21B6" w:rsidRPr="000F21B6">
        <w:rPr>
          <w:rStyle w:val="Hyperlink"/>
          <w:rFonts w:ascii="Segoe UI" w:hAnsi="Segoe UI" w:cs="Segoe UI"/>
          <w:sz w:val="20"/>
          <w:szCs w:val="20"/>
          <w:shd w:val="clear" w:color="auto" w:fill="FFFFFF"/>
          <w:lang w:val="en-US"/>
        </w:rPr>
        <w:t>centres</w:t>
      </w:r>
      <w:proofErr w:type="spellEnd"/>
      <w:r w:rsidR="000F21B6" w:rsidRPr="000F21B6">
        <w:rPr>
          <w:rStyle w:val="Hyperlink"/>
          <w:rFonts w:ascii="Segoe UI" w:hAnsi="Segoe UI" w:cs="Segoe UI"/>
          <w:sz w:val="20"/>
          <w:szCs w:val="20"/>
          <w:shd w:val="clear" w:color="auto" w:fill="FFFFFF"/>
          <w:lang w:val="en-US"/>
        </w:rPr>
        <w:t xml:space="preserve"> at UCPH</w:t>
      </w:r>
      <w:r w:rsidR="000F21B6">
        <w:rPr>
          <w:rStyle w:val="Hyperlink"/>
          <w:rFonts w:ascii="Segoe UI" w:hAnsi="Segoe UI" w:cs="Segoe UI"/>
          <w:sz w:val="20"/>
          <w:szCs w:val="20"/>
          <w:shd w:val="clear" w:color="auto" w:fill="FFFFFF"/>
          <w:lang w:val="en-US"/>
        </w:rPr>
        <w:fldChar w:fldCharType="end"/>
      </w:r>
      <w:r w:rsidR="000F21B6">
        <w:rPr>
          <w:rFonts w:ascii="Segoe UI" w:hAnsi="Segoe UI" w:cs="Segoe UI"/>
          <w:color w:val="0D0D0D"/>
          <w:shd w:val="clear" w:color="auto" w:fill="FFFFFF"/>
          <w:lang w:val="en-US"/>
        </w:rPr>
        <w:t>.</w:t>
      </w:r>
    </w:p>
    <w:p w14:paraId="362BD96C" w14:textId="1881108F" w:rsidR="00CF13CC" w:rsidRPr="000F21B6" w:rsidRDefault="00CF13CC" w:rsidP="00CF13CC">
      <w:pPr>
        <w:rPr>
          <w:lang w:val="en-US"/>
        </w:rPr>
      </w:pPr>
    </w:p>
    <w:p w14:paraId="48C6A9CE" w14:textId="4B40D7EE" w:rsidR="000E65F2" w:rsidRPr="000F21B6" w:rsidRDefault="000E65F2" w:rsidP="000E65F2">
      <w:pPr>
        <w:rPr>
          <w:lang w:val="en-US"/>
        </w:rPr>
      </w:pPr>
    </w:p>
    <w:sectPr w:rsidR="000E65F2" w:rsidRPr="000F21B6" w:rsidSect="00146A4B">
      <w:headerReference w:type="default" r:id="rId40"/>
      <w:footerReference w:type="default" r:id="rId41"/>
      <w:headerReference w:type="first" r:id="rId42"/>
      <w:pgSz w:w="11906" w:h="16838"/>
      <w:pgMar w:top="1701" w:right="1134"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246C0" w14:textId="77777777" w:rsidR="00146A4B" w:rsidRDefault="00146A4B" w:rsidP="003E3CFD">
      <w:pPr>
        <w:spacing w:after="0" w:line="240" w:lineRule="auto"/>
      </w:pPr>
      <w:r>
        <w:separator/>
      </w:r>
    </w:p>
  </w:endnote>
  <w:endnote w:type="continuationSeparator" w:id="0">
    <w:p w14:paraId="35914A91" w14:textId="77777777" w:rsidR="00146A4B" w:rsidRDefault="00146A4B" w:rsidP="003E3CFD">
      <w:pPr>
        <w:spacing w:after="0" w:line="240" w:lineRule="auto"/>
      </w:pPr>
      <w:r>
        <w:continuationSeparator/>
      </w:r>
    </w:p>
  </w:endnote>
  <w:endnote w:type="continuationNotice" w:id="1">
    <w:p w14:paraId="200A46E3" w14:textId="77777777" w:rsidR="00146A4B" w:rsidRDefault="00146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051553"/>
      <w:docPartObj>
        <w:docPartGallery w:val="Page Numbers (Bottom of Page)"/>
        <w:docPartUnique/>
      </w:docPartObj>
    </w:sdtPr>
    <w:sdtEndPr/>
    <w:sdtContent>
      <w:p w14:paraId="22BAF539" w14:textId="0F270C2C" w:rsidR="009D5D81" w:rsidRDefault="009D5D81">
        <w:pPr>
          <w:pStyle w:val="Footer"/>
          <w:jc w:val="right"/>
        </w:pPr>
        <w:r>
          <w:fldChar w:fldCharType="begin"/>
        </w:r>
        <w:r>
          <w:instrText>PAGE   \* MERGEFORMAT</w:instrText>
        </w:r>
        <w:r>
          <w:fldChar w:fldCharType="separate"/>
        </w:r>
        <w:r w:rsidR="00680171">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350F0" w14:textId="77777777" w:rsidR="00146A4B" w:rsidRDefault="00146A4B" w:rsidP="003E3CFD">
      <w:pPr>
        <w:spacing w:after="0" w:line="240" w:lineRule="auto"/>
      </w:pPr>
      <w:r>
        <w:separator/>
      </w:r>
    </w:p>
  </w:footnote>
  <w:footnote w:type="continuationSeparator" w:id="0">
    <w:p w14:paraId="26C3BC45" w14:textId="77777777" w:rsidR="00146A4B" w:rsidRDefault="00146A4B" w:rsidP="003E3CFD">
      <w:pPr>
        <w:spacing w:after="0" w:line="240" w:lineRule="auto"/>
      </w:pPr>
      <w:r>
        <w:continuationSeparator/>
      </w:r>
    </w:p>
  </w:footnote>
  <w:footnote w:type="continuationNotice" w:id="1">
    <w:p w14:paraId="1399629E" w14:textId="77777777" w:rsidR="00146A4B" w:rsidRDefault="00146A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B0305" w14:textId="77777777" w:rsidR="000A580C" w:rsidRDefault="00901949" w:rsidP="00055D59">
    <w:pPr>
      <w:pStyle w:val="Header"/>
      <w:tabs>
        <w:tab w:val="clear" w:pos="4819"/>
        <w:tab w:val="clear" w:pos="9638"/>
        <w:tab w:val="left" w:pos="5312"/>
      </w:tabs>
      <w:rPr>
        <w:color w:val="A6A6A6" w:themeColor="background1" w:themeShade="A6"/>
      </w:rPr>
    </w:pPr>
    <w:r>
      <w:rPr>
        <w:noProof/>
        <w:color w:val="A6A6A6" w:themeColor="background1" w:themeShade="A6"/>
        <w:lang w:eastAsia="da-DK"/>
      </w:rPr>
      <w:drawing>
        <wp:anchor distT="0" distB="0" distL="114300" distR="114300" simplePos="0" relativeHeight="251658752" behindDoc="1" locked="0" layoutInCell="1" allowOverlap="1" wp14:anchorId="4EA5F911" wp14:editId="5050DB2A">
          <wp:simplePos x="0" y="0"/>
          <wp:positionH relativeFrom="column">
            <wp:posOffset>-729615</wp:posOffset>
          </wp:positionH>
          <wp:positionV relativeFrom="paragraph">
            <wp:posOffset>-630555</wp:posOffset>
          </wp:positionV>
          <wp:extent cx="7562850" cy="1150357"/>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 logo - vejledningsheader.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150357"/>
                  </a:xfrm>
                  <a:prstGeom prst="rect">
                    <a:avLst/>
                  </a:prstGeom>
                </pic:spPr>
              </pic:pic>
            </a:graphicData>
          </a:graphic>
          <wp14:sizeRelH relativeFrom="page">
            <wp14:pctWidth>0</wp14:pctWidth>
          </wp14:sizeRelH>
          <wp14:sizeRelV relativeFrom="page">
            <wp14:pctHeight>0</wp14:pctHeight>
          </wp14:sizeRelV>
        </wp:anchor>
      </w:drawing>
    </w:r>
    <w:r w:rsidR="00055D59">
      <w:rPr>
        <w:color w:val="A6A6A6" w:themeColor="background1" w:themeShade="A6"/>
      </w:rPr>
      <w:tab/>
    </w:r>
  </w:p>
  <w:p w14:paraId="33DC3C4D" w14:textId="77777777" w:rsidR="009949B3" w:rsidRPr="009949B3" w:rsidRDefault="009949B3" w:rsidP="00994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E7EDE" w14:textId="77777777" w:rsidR="00B33A73" w:rsidRDefault="00B33A73" w:rsidP="00B33A73">
    <w:pPr>
      <w:pStyle w:val="Header"/>
      <w:tabs>
        <w:tab w:val="clear" w:pos="4819"/>
        <w:tab w:val="clear" w:pos="9638"/>
        <w:tab w:val="left" w:pos="5312"/>
      </w:tabs>
      <w:rPr>
        <w:color w:val="A6A6A6" w:themeColor="background1" w:themeShade="A6"/>
      </w:rPr>
    </w:pPr>
    <w:r>
      <w:rPr>
        <w:noProof/>
        <w:color w:val="A6A6A6" w:themeColor="background1" w:themeShade="A6"/>
        <w:lang w:eastAsia="da-DK"/>
      </w:rPr>
      <w:drawing>
        <wp:anchor distT="0" distB="0" distL="114300" distR="114300" simplePos="0" relativeHeight="251660800" behindDoc="1" locked="0" layoutInCell="1" allowOverlap="1" wp14:anchorId="7745C272" wp14:editId="45550F61">
          <wp:simplePos x="0" y="0"/>
          <wp:positionH relativeFrom="column">
            <wp:posOffset>-843915</wp:posOffset>
          </wp:positionH>
          <wp:positionV relativeFrom="paragraph">
            <wp:posOffset>-678815</wp:posOffset>
          </wp:positionV>
          <wp:extent cx="7827586" cy="1190625"/>
          <wp:effectExtent l="0" t="0" r="254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 logo - vejledningsheader.jpg"/>
                  <pic:cNvPicPr/>
                </pic:nvPicPr>
                <pic:blipFill>
                  <a:blip r:embed="rId1">
                    <a:extLst>
                      <a:ext uri="{28A0092B-C50C-407E-A947-70E740481C1C}">
                        <a14:useLocalDpi xmlns:a14="http://schemas.microsoft.com/office/drawing/2010/main" val="0"/>
                      </a:ext>
                    </a:extLst>
                  </a:blip>
                  <a:stretch>
                    <a:fillRect/>
                  </a:stretch>
                </pic:blipFill>
                <pic:spPr>
                  <a:xfrm>
                    <a:off x="0" y="0"/>
                    <a:ext cx="7827586" cy="1190625"/>
                  </a:xfrm>
                  <a:prstGeom prst="rect">
                    <a:avLst/>
                  </a:prstGeom>
                </pic:spPr>
              </pic:pic>
            </a:graphicData>
          </a:graphic>
          <wp14:sizeRelH relativeFrom="page">
            <wp14:pctWidth>0</wp14:pctWidth>
          </wp14:sizeRelH>
          <wp14:sizeRelV relativeFrom="page">
            <wp14:pctHeight>0</wp14:pctHeight>
          </wp14:sizeRelV>
        </wp:anchor>
      </w:drawing>
    </w:r>
    <w:r>
      <w:rPr>
        <w:color w:val="A6A6A6" w:themeColor="background1" w:themeShade="A6"/>
      </w:rPr>
      <w:tab/>
    </w:r>
  </w:p>
  <w:p w14:paraId="57996CB3" w14:textId="0EB5144D" w:rsidR="00B33A73" w:rsidRDefault="009F4AEB" w:rsidP="00810259">
    <w:pPr>
      <w:pStyle w:val="Header"/>
      <w:tabs>
        <w:tab w:val="clear" w:pos="4819"/>
        <w:tab w:val="clear" w:pos="9638"/>
        <w:tab w:val="left" w:pos="1623"/>
      </w:tabs>
    </w:pPr>
    <w:proofErr w:type="gramStart"/>
    <w:r>
      <w:rPr>
        <w:color w:val="A6A6A6" w:themeColor="background1" w:themeShade="A6"/>
      </w:rPr>
      <w:t>10.12.2024</w:t>
    </w:r>
    <w:r w:rsidR="00810259">
      <w:rPr>
        <w:color w:val="A6A6A6" w:themeColor="background1" w:themeShade="A6"/>
      </w:rPr>
      <w:t xml:space="preserve">  </w:t>
    </w:r>
    <w:r w:rsidR="00810259">
      <w:rPr>
        <w:color w:val="A6A6A6" w:themeColor="background1" w:themeShade="A6"/>
      </w:rPr>
      <w:tab/>
    </w:r>
    <w:proofErr w:type="gramEnd"/>
    <w:r w:rsidR="00810259">
      <w:rPr>
        <w:color w:val="A6A6A6" w:themeColor="background1" w:themeShade="A6"/>
      </w:rPr>
      <w:tab/>
    </w:r>
    <w:r w:rsidR="00810259">
      <w:rPr>
        <w:color w:val="A6A6A6" w:themeColor="background1" w:themeShade="A6"/>
      </w:rPr>
      <w:tab/>
    </w:r>
    <w:proofErr w:type="spellStart"/>
    <w:r w:rsidR="00810259">
      <w:rPr>
        <w:color w:val="A6A6A6" w:themeColor="background1" w:themeShade="A6"/>
      </w:rPr>
      <w:t>Enroll</w:t>
    </w:r>
    <w:proofErr w:type="spellEnd"/>
    <w:r w:rsidR="006B7EFF">
      <w:rPr>
        <w:color w:val="A6A6A6" w:themeColor="background1" w:themeShade="A6"/>
      </w:rPr>
      <w:t>/Register</w:t>
    </w:r>
    <w:r w:rsidR="00810259">
      <w:rPr>
        <w:color w:val="A6A6A6" w:themeColor="background1" w:themeShade="A6"/>
      </w:rPr>
      <w:t xml:space="preserve"> NetIQ app</w:t>
    </w:r>
    <w:r w:rsidR="00810259">
      <w:rPr>
        <w:color w:val="A6A6A6" w:themeColor="background1" w:themeShade="A6"/>
      </w:rPr>
      <w:tab/>
    </w:r>
    <w:r w:rsidR="00810259">
      <w:rPr>
        <w:color w:val="A6A6A6" w:themeColor="background1" w:themeShade="A6"/>
      </w:rPr>
      <w:tab/>
      <w:t>wcl909</w:t>
    </w:r>
    <w:r w:rsidR="00810259">
      <w:rPr>
        <w:color w:val="A6A6A6" w:themeColor="background1" w:themeShade="A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356B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53815"/>
    <w:multiLevelType w:val="hybridMultilevel"/>
    <w:tmpl w:val="6F62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631D2"/>
    <w:multiLevelType w:val="hybridMultilevel"/>
    <w:tmpl w:val="5C72ED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9455F39"/>
    <w:multiLevelType w:val="hybridMultilevel"/>
    <w:tmpl w:val="F0847A9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9EF3A64"/>
    <w:multiLevelType w:val="hybridMultilevel"/>
    <w:tmpl w:val="ABF4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B63DD"/>
    <w:multiLevelType w:val="hybridMultilevel"/>
    <w:tmpl w:val="F3083F60"/>
    <w:lvl w:ilvl="0" w:tplc="04060011">
      <w:start w:val="5"/>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13AF5AE6"/>
    <w:multiLevelType w:val="hybridMultilevel"/>
    <w:tmpl w:val="DBF02A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763835"/>
    <w:multiLevelType w:val="hybridMultilevel"/>
    <w:tmpl w:val="980A439A"/>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A5A31B3"/>
    <w:multiLevelType w:val="hybridMultilevel"/>
    <w:tmpl w:val="7B4A30F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2459280B"/>
    <w:multiLevelType w:val="hybridMultilevel"/>
    <w:tmpl w:val="D38AEEA8"/>
    <w:lvl w:ilvl="0" w:tplc="075A7520">
      <w:start w:val="18"/>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821553"/>
    <w:multiLevelType w:val="hybridMultilevel"/>
    <w:tmpl w:val="7F4A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E09CE"/>
    <w:multiLevelType w:val="hybridMultilevel"/>
    <w:tmpl w:val="D8E66A10"/>
    <w:lvl w:ilvl="0" w:tplc="9E06F418">
      <w:numFmt w:val="bullet"/>
      <w:lvlText w:val=""/>
      <w:lvlJc w:val="left"/>
      <w:pPr>
        <w:ind w:left="360" w:hanging="360"/>
      </w:pPr>
      <w:rPr>
        <w:rFonts w:ascii="Wingdings" w:eastAsiaTheme="minorHAnsi" w:hAnsi="Wingdings"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DF000A7"/>
    <w:multiLevelType w:val="hybridMultilevel"/>
    <w:tmpl w:val="A06E3800"/>
    <w:lvl w:ilvl="0" w:tplc="C7C0CC06">
      <w:start w:val="18"/>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1943491"/>
    <w:multiLevelType w:val="multilevel"/>
    <w:tmpl w:val="A8E28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62008"/>
    <w:multiLevelType w:val="hybridMultilevel"/>
    <w:tmpl w:val="EC344F3C"/>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5" w15:restartNumberingAfterBreak="0">
    <w:nsid w:val="343E7ADF"/>
    <w:multiLevelType w:val="hybridMultilevel"/>
    <w:tmpl w:val="43F0B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B4223C"/>
    <w:multiLevelType w:val="hybridMultilevel"/>
    <w:tmpl w:val="9F9233BE"/>
    <w:lvl w:ilvl="0" w:tplc="088A01AC">
      <w:start w:val="1"/>
      <w:numFmt w:val="bullet"/>
      <w:lvlText w:val=""/>
      <w:lvlJc w:val="left"/>
      <w:pPr>
        <w:ind w:left="1080" w:hanging="360"/>
      </w:pPr>
      <w:rPr>
        <w:rFonts w:ascii="Wingdings" w:eastAsiaTheme="minorHAnsi" w:hAnsi="Wingding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3A57486E"/>
    <w:multiLevelType w:val="hybridMultilevel"/>
    <w:tmpl w:val="EE3860A0"/>
    <w:lvl w:ilvl="0" w:tplc="995A99E8">
      <w:start w:val="1"/>
      <w:numFmt w:val="decimal"/>
      <w:pStyle w:val="ListNumber"/>
      <w:lvlText w:val="%1."/>
      <w:lvlJc w:val="left"/>
      <w:pPr>
        <w:tabs>
          <w:tab w:val="num" w:pos="567"/>
        </w:tabs>
        <w:ind w:left="567" w:hanging="567"/>
      </w:pPr>
      <w:rPr>
        <w:rFonts w:hint="default"/>
      </w:rPr>
    </w:lvl>
    <w:lvl w:ilvl="1" w:tplc="EEA84CE2">
      <w:start w:val="1"/>
      <w:numFmt w:val="lowerLetter"/>
      <w:pStyle w:val="ListNumber2"/>
      <w:lvlText w:val="%2."/>
      <w:lvlJc w:val="left"/>
      <w:pPr>
        <w:tabs>
          <w:tab w:val="num" w:pos="1134"/>
        </w:tabs>
        <w:ind w:left="1134" w:hanging="567"/>
      </w:pPr>
      <w:rPr>
        <w:rFonts w:hint="default"/>
      </w:rPr>
    </w:lvl>
    <w:lvl w:ilvl="2" w:tplc="CCAA489E">
      <w:start w:val="1"/>
      <w:numFmt w:val="lowerRoman"/>
      <w:pStyle w:val="ListNumber3"/>
      <w:lvlText w:val="%3."/>
      <w:lvlJc w:val="left"/>
      <w:pPr>
        <w:tabs>
          <w:tab w:val="num" w:pos="1701"/>
        </w:tabs>
        <w:ind w:left="1701" w:hanging="567"/>
      </w:pPr>
      <w:rPr>
        <w:rFonts w:hint="default"/>
      </w:rPr>
    </w:lvl>
    <w:lvl w:ilvl="3" w:tplc="3246FFC4">
      <w:start w:val="1"/>
      <w:numFmt w:val="decimal"/>
      <w:pStyle w:val="ListNumber4"/>
      <w:lvlText w:val="%4."/>
      <w:lvlJc w:val="left"/>
      <w:pPr>
        <w:tabs>
          <w:tab w:val="num" w:pos="2268"/>
        </w:tabs>
        <w:ind w:left="2268" w:hanging="567"/>
      </w:pPr>
      <w:rPr>
        <w:rFonts w:hint="default"/>
      </w:rPr>
    </w:lvl>
    <w:lvl w:ilvl="4" w:tplc="D0088044">
      <w:start w:val="1"/>
      <w:numFmt w:val="lowerLetter"/>
      <w:pStyle w:val="ListNumber5"/>
      <w:lvlText w:val="%5."/>
      <w:lvlJc w:val="left"/>
      <w:pPr>
        <w:tabs>
          <w:tab w:val="num" w:pos="2835"/>
        </w:tabs>
        <w:ind w:left="2835" w:hanging="567"/>
      </w:pPr>
      <w:rPr>
        <w:rFonts w:hint="default"/>
      </w:rPr>
    </w:lvl>
    <w:lvl w:ilvl="5" w:tplc="34B2231C">
      <w:start w:val="1"/>
      <w:numFmt w:val="lowerRoman"/>
      <w:lvlText w:val="%6."/>
      <w:lvlJc w:val="left"/>
      <w:pPr>
        <w:tabs>
          <w:tab w:val="num" w:pos="3402"/>
        </w:tabs>
        <w:ind w:left="3402" w:hanging="567"/>
      </w:pPr>
      <w:rPr>
        <w:rFonts w:hint="default"/>
      </w:rPr>
    </w:lvl>
    <w:lvl w:ilvl="6" w:tplc="44A60484">
      <w:start w:val="1"/>
      <w:numFmt w:val="decimal"/>
      <w:lvlText w:val="%7."/>
      <w:lvlJc w:val="left"/>
      <w:pPr>
        <w:tabs>
          <w:tab w:val="num" w:pos="3969"/>
        </w:tabs>
        <w:ind w:left="3969" w:hanging="567"/>
      </w:pPr>
      <w:rPr>
        <w:rFonts w:hint="default"/>
      </w:rPr>
    </w:lvl>
    <w:lvl w:ilvl="7" w:tplc="7384F522">
      <w:start w:val="1"/>
      <w:numFmt w:val="lowerLetter"/>
      <w:lvlText w:val="%8."/>
      <w:lvlJc w:val="left"/>
      <w:pPr>
        <w:tabs>
          <w:tab w:val="num" w:pos="4536"/>
        </w:tabs>
        <w:ind w:left="4536" w:hanging="567"/>
      </w:pPr>
      <w:rPr>
        <w:rFonts w:hint="default"/>
      </w:rPr>
    </w:lvl>
    <w:lvl w:ilvl="8" w:tplc="BA7A71D8">
      <w:start w:val="1"/>
      <w:numFmt w:val="lowerRoman"/>
      <w:lvlText w:val="%9."/>
      <w:lvlJc w:val="left"/>
      <w:pPr>
        <w:tabs>
          <w:tab w:val="num" w:pos="5103"/>
        </w:tabs>
        <w:ind w:left="5103" w:hanging="567"/>
      </w:pPr>
      <w:rPr>
        <w:rFonts w:hint="default"/>
      </w:rPr>
    </w:lvl>
  </w:abstractNum>
  <w:abstractNum w:abstractNumId="18" w15:restartNumberingAfterBreak="0">
    <w:nsid w:val="3B2C4FA8"/>
    <w:multiLevelType w:val="hybridMultilevel"/>
    <w:tmpl w:val="DDB86C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B2468"/>
    <w:multiLevelType w:val="hybridMultilevel"/>
    <w:tmpl w:val="0C662A9E"/>
    <w:lvl w:ilvl="0" w:tplc="8B5A8EEA">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D0C425F"/>
    <w:multiLevelType w:val="hybridMultilevel"/>
    <w:tmpl w:val="F57E9742"/>
    <w:lvl w:ilvl="0" w:tplc="F33E2E2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936F4"/>
    <w:multiLevelType w:val="hybridMultilevel"/>
    <w:tmpl w:val="3464486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3F5D1F2C"/>
    <w:multiLevelType w:val="hybridMultilevel"/>
    <w:tmpl w:val="D94E157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30E39EC"/>
    <w:multiLevelType w:val="hybridMultilevel"/>
    <w:tmpl w:val="D526B9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5823F44"/>
    <w:multiLevelType w:val="hybridMultilevel"/>
    <w:tmpl w:val="9D8C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A33FD"/>
    <w:multiLevelType w:val="hybridMultilevel"/>
    <w:tmpl w:val="0962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D3769E"/>
    <w:multiLevelType w:val="hybridMultilevel"/>
    <w:tmpl w:val="BEB0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D54D9"/>
    <w:multiLevelType w:val="hybridMultilevel"/>
    <w:tmpl w:val="895C1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C4533B"/>
    <w:multiLevelType w:val="hybridMultilevel"/>
    <w:tmpl w:val="7B32C7A6"/>
    <w:lvl w:ilvl="0" w:tplc="1FB01DCC">
      <w:start w:val="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F1B0594"/>
    <w:multiLevelType w:val="hybridMultilevel"/>
    <w:tmpl w:val="45DA348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0" w15:restartNumberingAfterBreak="0">
    <w:nsid w:val="530A6067"/>
    <w:multiLevelType w:val="hybridMultilevel"/>
    <w:tmpl w:val="1CEAB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03692"/>
    <w:multiLevelType w:val="hybridMultilevel"/>
    <w:tmpl w:val="5DDAEF8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152529E"/>
    <w:multiLevelType w:val="hybridMultilevel"/>
    <w:tmpl w:val="644415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2406B79"/>
    <w:multiLevelType w:val="hybridMultilevel"/>
    <w:tmpl w:val="9E2444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2942520"/>
    <w:multiLevelType w:val="hybridMultilevel"/>
    <w:tmpl w:val="4D02DB60"/>
    <w:lvl w:ilvl="0" w:tplc="04060011">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7462614"/>
    <w:multiLevelType w:val="hybridMultilevel"/>
    <w:tmpl w:val="4574D4DE"/>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A691481"/>
    <w:multiLevelType w:val="hybridMultilevel"/>
    <w:tmpl w:val="8C925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CEB3F83"/>
    <w:multiLevelType w:val="hybridMultilevel"/>
    <w:tmpl w:val="7042F4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E446D06"/>
    <w:multiLevelType w:val="hybridMultilevel"/>
    <w:tmpl w:val="A4002764"/>
    <w:lvl w:ilvl="0" w:tplc="04060011">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9" w15:restartNumberingAfterBreak="0">
    <w:nsid w:val="72DC422B"/>
    <w:multiLevelType w:val="hybridMultilevel"/>
    <w:tmpl w:val="D94E157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0" w15:restartNumberingAfterBreak="0">
    <w:nsid w:val="7AFD1920"/>
    <w:multiLevelType w:val="hybridMultilevel"/>
    <w:tmpl w:val="28188D58"/>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1" w15:restartNumberingAfterBreak="0">
    <w:nsid w:val="7C4839D2"/>
    <w:multiLevelType w:val="hybridMultilevel"/>
    <w:tmpl w:val="C2FE1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D89494E"/>
    <w:multiLevelType w:val="hybridMultilevel"/>
    <w:tmpl w:val="EC344F3C"/>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3" w15:restartNumberingAfterBreak="0">
    <w:nsid w:val="7E6B23E9"/>
    <w:multiLevelType w:val="hybridMultilevel"/>
    <w:tmpl w:val="B38E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002864">
    <w:abstractNumId w:val="23"/>
  </w:num>
  <w:num w:numId="2" w16cid:durableId="27490601">
    <w:abstractNumId w:val="7"/>
  </w:num>
  <w:num w:numId="3" w16cid:durableId="1582569751">
    <w:abstractNumId w:val="32"/>
  </w:num>
  <w:num w:numId="4" w16cid:durableId="1044598764">
    <w:abstractNumId w:val="35"/>
  </w:num>
  <w:num w:numId="5" w16cid:durableId="685520824">
    <w:abstractNumId w:val="8"/>
  </w:num>
  <w:num w:numId="6" w16cid:durableId="757362771">
    <w:abstractNumId w:val="22"/>
  </w:num>
  <w:num w:numId="7" w16cid:durableId="1965193731">
    <w:abstractNumId w:val="40"/>
  </w:num>
  <w:num w:numId="8" w16cid:durableId="338115988">
    <w:abstractNumId w:val="14"/>
  </w:num>
  <w:num w:numId="9" w16cid:durableId="210850214">
    <w:abstractNumId w:val="42"/>
  </w:num>
  <w:num w:numId="10" w16cid:durableId="2018191099">
    <w:abstractNumId w:val="2"/>
  </w:num>
  <w:num w:numId="11" w16cid:durableId="275601487">
    <w:abstractNumId w:val="39"/>
  </w:num>
  <w:num w:numId="12" w16cid:durableId="1090388889">
    <w:abstractNumId w:val="9"/>
  </w:num>
  <w:num w:numId="13" w16cid:durableId="350842222">
    <w:abstractNumId w:val="12"/>
  </w:num>
  <w:num w:numId="14" w16cid:durableId="1798525314">
    <w:abstractNumId w:val="3"/>
  </w:num>
  <w:num w:numId="15" w16cid:durableId="313534924">
    <w:abstractNumId w:val="37"/>
  </w:num>
  <w:num w:numId="16" w16cid:durableId="2054190058">
    <w:abstractNumId w:val="41"/>
  </w:num>
  <w:num w:numId="17" w16cid:durableId="1878278727">
    <w:abstractNumId w:val="17"/>
  </w:num>
  <w:num w:numId="18" w16cid:durableId="9610322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725864">
    <w:abstractNumId w:val="28"/>
  </w:num>
  <w:num w:numId="20" w16cid:durableId="2029485926">
    <w:abstractNumId w:val="36"/>
  </w:num>
  <w:num w:numId="21" w16cid:durableId="717361758">
    <w:abstractNumId w:val="33"/>
  </w:num>
  <w:num w:numId="22" w16cid:durableId="1850178169">
    <w:abstractNumId w:val="18"/>
  </w:num>
  <w:num w:numId="23" w16cid:durableId="1046107549">
    <w:abstractNumId w:val="24"/>
  </w:num>
  <w:num w:numId="24" w16cid:durableId="758987892">
    <w:abstractNumId w:val="0"/>
  </w:num>
  <w:num w:numId="25" w16cid:durableId="318076609">
    <w:abstractNumId w:val="15"/>
  </w:num>
  <w:num w:numId="26" w16cid:durableId="512036939">
    <w:abstractNumId w:val="26"/>
  </w:num>
  <w:num w:numId="27" w16cid:durableId="202787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2800427">
    <w:abstractNumId w:val="4"/>
  </w:num>
  <w:num w:numId="29" w16cid:durableId="221909176">
    <w:abstractNumId w:val="10"/>
  </w:num>
  <w:num w:numId="30" w16cid:durableId="681131976">
    <w:abstractNumId w:val="43"/>
  </w:num>
  <w:num w:numId="31" w16cid:durableId="178275151">
    <w:abstractNumId w:val="25"/>
  </w:num>
  <w:num w:numId="32" w16cid:durableId="1788428934">
    <w:abstractNumId w:val="30"/>
  </w:num>
  <w:num w:numId="33" w16cid:durableId="1364595105">
    <w:abstractNumId w:val="1"/>
  </w:num>
  <w:num w:numId="34" w16cid:durableId="1685009189">
    <w:abstractNumId w:val="20"/>
  </w:num>
  <w:num w:numId="35" w16cid:durableId="1498305904">
    <w:abstractNumId w:val="21"/>
  </w:num>
  <w:num w:numId="36" w16cid:durableId="102770838">
    <w:abstractNumId w:val="16"/>
  </w:num>
  <w:num w:numId="37" w16cid:durableId="763113702">
    <w:abstractNumId w:val="0"/>
  </w:num>
  <w:num w:numId="38" w16cid:durableId="172653690">
    <w:abstractNumId w:val="19"/>
  </w:num>
  <w:num w:numId="39" w16cid:durableId="1809930985">
    <w:abstractNumId w:val="11"/>
  </w:num>
  <w:num w:numId="40" w16cid:durableId="2115199333">
    <w:abstractNumId w:val="38"/>
  </w:num>
  <w:num w:numId="41" w16cid:durableId="1857579378">
    <w:abstractNumId w:val="5"/>
  </w:num>
  <w:num w:numId="42" w16cid:durableId="537743850">
    <w:abstractNumId w:val="31"/>
  </w:num>
  <w:num w:numId="43" w16cid:durableId="1522892130">
    <w:abstractNumId w:val="27"/>
  </w:num>
  <w:num w:numId="44" w16cid:durableId="683173327">
    <w:abstractNumId w:val="6"/>
  </w:num>
  <w:num w:numId="45" w16cid:durableId="226452103">
    <w:abstractNumId w:val="13"/>
  </w:num>
  <w:num w:numId="46" w16cid:durableId="9378349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E3"/>
    <w:rsid w:val="00001811"/>
    <w:rsid w:val="00006BFE"/>
    <w:rsid w:val="00010BC0"/>
    <w:rsid w:val="00011BD2"/>
    <w:rsid w:val="0001357F"/>
    <w:rsid w:val="00014971"/>
    <w:rsid w:val="00016F49"/>
    <w:rsid w:val="00017FEA"/>
    <w:rsid w:val="00021EE6"/>
    <w:rsid w:val="00023757"/>
    <w:rsid w:val="0002697E"/>
    <w:rsid w:val="00030B17"/>
    <w:rsid w:val="00032ED2"/>
    <w:rsid w:val="000379C9"/>
    <w:rsid w:val="00037CA9"/>
    <w:rsid w:val="00041452"/>
    <w:rsid w:val="00044212"/>
    <w:rsid w:val="00050052"/>
    <w:rsid w:val="00051E59"/>
    <w:rsid w:val="00053122"/>
    <w:rsid w:val="0005484E"/>
    <w:rsid w:val="00055D59"/>
    <w:rsid w:val="0006116C"/>
    <w:rsid w:val="00061B35"/>
    <w:rsid w:val="00066C27"/>
    <w:rsid w:val="0007050F"/>
    <w:rsid w:val="0007661C"/>
    <w:rsid w:val="00077ABF"/>
    <w:rsid w:val="0008098E"/>
    <w:rsid w:val="00080DD8"/>
    <w:rsid w:val="0008131C"/>
    <w:rsid w:val="0008500C"/>
    <w:rsid w:val="00085090"/>
    <w:rsid w:val="00086E23"/>
    <w:rsid w:val="0009196B"/>
    <w:rsid w:val="00095A35"/>
    <w:rsid w:val="000A580C"/>
    <w:rsid w:val="000A6C60"/>
    <w:rsid w:val="000B0F19"/>
    <w:rsid w:val="000B273D"/>
    <w:rsid w:val="000B27E0"/>
    <w:rsid w:val="000B2D12"/>
    <w:rsid w:val="000B3677"/>
    <w:rsid w:val="000B3F5F"/>
    <w:rsid w:val="000B7D35"/>
    <w:rsid w:val="000C01D3"/>
    <w:rsid w:val="000C171E"/>
    <w:rsid w:val="000D14EA"/>
    <w:rsid w:val="000D28D3"/>
    <w:rsid w:val="000D3C39"/>
    <w:rsid w:val="000D6780"/>
    <w:rsid w:val="000D79ED"/>
    <w:rsid w:val="000E08F3"/>
    <w:rsid w:val="000E1939"/>
    <w:rsid w:val="000E53C9"/>
    <w:rsid w:val="000E63E1"/>
    <w:rsid w:val="000E65F2"/>
    <w:rsid w:val="000F21B6"/>
    <w:rsid w:val="000F584B"/>
    <w:rsid w:val="000F5F93"/>
    <w:rsid w:val="000F63EB"/>
    <w:rsid w:val="000F77F3"/>
    <w:rsid w:val="00100638"/>
    <w:rsid w:val="001025F0"/>
    <w:rsid w:val="00105E3F"/>
    <w:rsid w:val="00106E4E"/>
    <w:rsid w:val="00112D49"/>
    <w:rsid w:val="00114BE8"/>
    <w:rsid w:val="0012001D"/>
    <w:rsid w:val="001208E4"/>
    <w:rsid w:val="00121235"/>
    <w:rsid w:val="00122A67"/>
    <w:rsid w:val="00122F2C"/>
    <w:rsid w:val="00123DD1"/>
    <w:rsid w:val="00126A5F"/>
    <w:rsid w:val="00126BB8"/>
    <w:rsid w:val="00126C9C"/>
    <w:rsid w:val="00130919"/>
    <w:rsid w:val="001319F1"/>
    <w:rsid w:val="00132BE7"/>
    <w:rsid w:val="0013415D"/>
    <w:rsid w:val="00134226"/>
    <w:rsid w:val="001353B5"/>
    <w:rsid w:val="001358A6"/>
    <w:rsid w:val="00136491"/>
    <w:rsid w:val="00136F1C"/>
    <w:rsid w:val="00137C18"/>
    <w:rsid w:val="00141806"/>
    <w:rsid w:val="001443FB"/>
    <w:rsid w:val="00146139"/>
    <w:rsid w:val="00146A4B"/>
    <w:rsid w:val="00151FFF"/>
    <w:rsid w:val="00155A4F"/>
    <w:rsid w:val="00157D97"/>
    <w:rsid w:val="00160D06"/>
    <w:rsid w:val="00161387"/>
    <w:rsid w:val="0016306C"/>
    <w:rsid w:val="00166899"/>
    <w:rsid w:val="00167C5A"/>
    <w:rsid w:val="001700EC"/>
    <w:rsid w:val="001702BE"/>
    <w:rsid w:val="0017486D"/>
    <w:rsid w:val="001749CB"/>
    <w:rsid w:val="00180310"/>
    <w:rsid w:val="00180855"/>
    <w:rsid w:val="001810FE"/>
    <w:rsid w:val="00184BF9"/>
    <w:rsid w:val="00185CAE"/>
    <w:rsid w:val="00187171"/>
    <w:rsid w:val="001925D4"/>
    <w:rsid w:val="001A49CE"/>
    <w:rsid w:val="001A4E7B"/>
    <w:rsid w:val="001A543A"/>
    <w:rsid w:val="001B2FF9"/>
    <w:rsid w:val="001B5CA1"/>
    <w:rsid w:val="001C16B2"/>
    <w:rsid w:val="001C321C"/>
    <w:rsid w:val="001D0B4F"/>
    <w:rsid w:val="001D244B"/>
    <w:rsid w:val="001D3CE5"/>
    <w:rsid w:val="001D5953"/>
    <w:rsid w:val="001D7B4D"/>
    <w:rsid w:val="001E1B65"/>
    <w:rsid w:val="001E1F9D"/>
    <w:rsid w:val="001E2BE2"/>
    <w:rsid w:val="001E2E54"/>
    <w:rsid w:val="001E6A09"/>
    <w:rsid w:val="001F2D8B"/>
    <w:rsid w:val="001F4BA7"/>
    <w:rsid w:val="001F5874"/>
    <w:rsid w:val="002000B9"/>
    <w:rsid w:val="002006DC"/>
    <w:rsid w:val="00203197"/>
    <w:rsid w:val="0021272D"/>
    <w:rsid w:val="00214372"/>
    <w:rsid w:val="00216CED"/>
    <w:rsid w:val="002179B5"/>
    <w:rsid w:val="00220A45"/>
    <w:rsid w:val="00220EB9"/>
    <w:rsid w:val="00221DD4"/>
    <w:rsid w:val="0022260B"/>
    <w:rsid w:val="0022312A"/>
    <w:rsid w:val="00223D6F"/>
    <w:rsid w:val="00227DE4"/>
    <w:rsid w:val="00232844"/>
    <w:rsid w:val="00234C34"/>
    <w:rsid w:val="00236ADE"/>
    <w:rsid w:val="00237A5F"/>
    <w:rsid w:val="0024007A"/>
    <w:rsid w:val="00240AF1"/>
    <w:rsid w:val="002435ED"/>
    <w:rsid w:val="00246044"/>
    <w:rsid w:val="00251407"/>
    <w:rsid w:val="002542A1"/>
    <w:rsid w:val="0025667C"/>
    <w:rsid w:val="00256D9B"/>
    <w:rsid w:val="002579A8"/>
    <w:rsid w:val="00261197"/>
    <w:rsid w:val="0026573D"/>
    <w:rsid w:val="002659FC"/>
    <w:rsid w:val="00267423"/>
    <w:rsid w:val="00267532"/>
    <w:rsid w:val="00275398"/>
    <w:rsid w:val="0028047A"/>
    <w:rsid w:val="00281E99"/>
    <w:rsid w:val="00282BCA"/>
    <w:rsid w:val="00294E34"/>
    <w:rsid w:val="00295653"/>
    <w:rsid w:val="00295B07"/>
    <w:rsid w:val="002A1E74"/>
    <w:rsid w:val="002A2195"/>
    <w:rsid w:val="002B1C27"/>
    <w:rsid w:val="002B2CDA"/>
    <w:rsid w:val="002B3149"/>
    <w:rsid w:val="002C1650"/>
    <w:rsid w:val="002C40B4"/>
    <w:rsid w:val="002C54A7"/>
    <w:rsid w:val="002D288B"/>
    <w:rsid w:val="002D4BD7"/>
    <w:rsid w:val="002D6E39"/>
    <w:rsid w:val="002E222A"/>
    <w:rsid w:val="002E36F0"/>
    <w:rsid w:val="002F24A6"/>
    <w:rsid w:val="0030220B"/>
    <w:rsid w:val="0030533E"/>
    <w:rsid w:val="00310B95"/>
    <w:rsid w:val="00310F58"/>
    <w:rsid w:val="0031415B"/>
    <w:rsid w:val="00324588"/>
    <w:rsid w:val="003272AC"/>
    <w:rsid w:val="00327CAD"/>
    <w:rsid w:val="003332DE"/>
    <w:rsid w:val="003419E9"/>
    <w:rsid w:val="003513D8"/>
    <w:rsid w:val="00351B2E"/>
    <w:rsid w:val="00352714"/>
    <w:rsid w:val="00352DDE"/>
    <w:rsid w:val="0035490C"/>
    <w:rsid w:val="003837F6"/>
    <w:rsid w:val="003862F1"/>
    <w:rsid w:val="00393E4A"/>
    <w:rsid w:val="003A0038"/>
    <w:rsid w:val="003A0F89"/>
    <w:rsid w:val="003A1E6A"/>
    <w:rsid w:val="003A52B7"/>
    <w:rsid w:val="003B38D8"/>
    <w:rsid w:val="003C0DC8"/>
    <w:rsid w:val="003C343C"/>
    <w:rsid w:val="003D30A5"/>
    <w:rsid w:val="003D3949"/>
    <w:rsid w:val="003D5AEC"/>
    <w:rsid w:val="003D7A66"/>
    <w:rsid w:val="003E014F"/>
    <w:rsid w:val="003E0D27"/>
    <w:rsid w:val="003E3CFD"/>
    <w:rsid w:val="003E58AE"/>
    <w:rsid w:val="003F2743"/>
    <w:rsid w:val="003F3D8C"/>
    <w:rsid w:val="003F6878"/>
    <w:rsid w:val="003F70FD"/>
    <w:rsid w:val="0040205F"/>
    <w:rsid w:val="00403DB7"/>
    <w:rsid w:val="00405C84"/>
    <w:rsid w:val="00410070"/>
    <w:rsid w:val="00410B71"/>
    <w:rsid w:val="0041302B"/>
    <w:rsid w:val="00414516"/>
    <w:rsid w:val="004155CD"/>
    <w:rsid w:val="00422448"/>
    <w:rsid w:val="004255F0"/>
    <w:rsid w:val="004261DD"/>
    <w:rsid w:val="00430058"/>
    <w:rsid w:val="00432A34"/>
    <w:rsid w:val="004332D7"/>
    <w:rsid w:val="00436186"/>
    <w:rsid w:val="00443576"/>
    <w:rsid w:val="00447C9D"/>
    <w:rsid w:val="004621C3"/>
    <w:rsid w:val="004661E5"/>
    <w:rsid w:val="00470407"/>
    <w:rsid w:val="004740CF"/>
    <w:rsid w:val="004746B2"/>
    <w:rsid w:val="004835C6"/>
    <w:rsid w:val="00485D53"/>
    <w:rsid w:val="004864F0"/>
    <w:rsid w:val="00486AC6"/>
    <w:rsid w:val="00486EB5"/>
    <w:rsid w:val="00487AA2"/>
    <w:rsid w:val="00493D7E"/>
    <w:rsid w:val="00493E62"/>
    <w:rsid w:val="004962A3"/>
    <w:rsid w:val="00496C46"/>
    <w:rsid w:val="00497526"/>
    <w:rsid w:val="004A3F8E"/>
    <w:rsid w:val="004A4156"/>
    <w:rsid w:val="004A6C6C"/>
    <w:rsid w:val="004B350D"/>
    <w:rsid w:val="004B682F"/>
    <w:rsid w:val="004B76D5"/>
    <w:rsid w:val="004C035D"/>
    <w:rsid w:val="004C400D"/>
    <w:rsid w:val="004C491B"/>
    <w:rsid w:val="004C7292"/>
    <w:rsid w:val="004C77CD"/>
    <w:rsid w:val="004D1503"/>
    <w:rsid w:val="004D1812"/>
    <w:rsid w:val="004D1F83"/>
    <w:rsid w:val="004D2FA2"/>
    <w:rsid w:val="004D7E0A"/>
    <w:rsid w:val="004E0FD9"/>
    <w:rsid w:val="004E2ADA"/>
    <w:rsid w:val="004E2D64"/>
    <w:rsid w:val="004E45DF"/>
    <w:rsid w:val="004E4A11"/>
    <w:rsid w:val="004E7133"/>
    <w:rsid w:val="004E7248"/>
    <w:rsid w:val="004F41AC"/>
    <w:rsid w:val="004F7389"/>
    <w:rsid w:val="004F795B"/>
    <w:rsid w:val="00505B66"/>
    <w:rsid w:val="00505CF6"/>
    <w:rsid w:val="00507626"/>
    <w:rsid w:val="00510E7D"/>
    <w:rsid w:val="005116DC"/>
    <w:rsid w:val="00511FBC"/>
    <w:rsid w:val="005124CE"/>
    <w:rsid w:val="005146F9"/>
    <w:rsid w:val="005159C2"/>
    <w:rsid w:val="00515BB5"/>
    <w:rsid w:val="00516425"/>
    <w:rsid w:val="0052136E"/>
    <w:rsid w:val="0052221B"/>
    <w:rsid w:val="00534DFB"/>
    <w:rsid w:val="005350DB"/>
    <w:rsid w:val="00537B0B"/>
    <w:rsid w:val="00551755"/>
    <w:rsid w:val="00553242"/>
    <w:rsid w:val="00553EF6"/>
    <w:rsid w:val="00554B3D"/>
    <w:rsid w:val="00560A4E"/>
    <w:rsid w:val="0056212A"/>
    <w:rsid w:val="00562E06"/>
    <w:rsid w:val="005641DD"/>
    <w:rsid w:val="005678B2"/>
    <w:rsid w:val="00567E64"/>
    <w:rsid w:val="00570143"/>
    <w:rsid w:val="00574637"/>
    <w:rsid w:val="00576831"/>
    <w:rsid w:val="00576E85"/>
    <w:rsid w:val="0057705B"/>
    <w:rsid w:val="0058193E"/>
    <w:rsid w:val="0058343D"/>
    <w:rsid w:val="00584541"/>
    <w:rsid w:val="00585AEB"/>
    <w:rsid w:val="0059282F"/>
    <w:rsid w:val="00597973"/>
    <w:rsid w:val="00597E4C"/>
    <w:rsid w:val="005A07E3"/>
    <w:rsid w:val="005A2C56"/>
    <w:rsid w:val="005A34F7"/>
    <w:rsid w:val="005A6B18"/>
    <w:rsid w:val="005B04AB"/>
    <w:rsid w:val="005B223A"/>
    <w:rsid w:val="005B6269"/>
    <w:rsid w:val="005C13A5"/>
    <w:rsid w:val="005C42C1"/>
    <w:rsid w:val="005C6DDF"/>
    <w:rsid w:val="005D0E0C"/>
    <w:rsid w:val="005D244A"/>
    <w:rsid w:val="005D5D7F"/>
    <w:rsid w:val="005D67FC"/>
    <w:rsid w:val="005E1225"/>
    <w:rsid w:val="005E270B"/>
    <w:rsid w:val="005E6403"/>
    <w:rsid w:val="005E662A"/>
    <w:rsid w:val="005F07E2"/>
    <w:rsid w:val="005F0CE9"/>
    <w:rsid w:val="005F6D79"/>
    <w:rsid w:val="00602DF2"/>
    <w:rsid w:val="00605834"/>
    <w:rsid w:val="00605FA8"/>
    <w:rsid w:val="00607742"/>
    <w:rsid w:val="00610296"/>
    <w:rsid w:val="00611F89"/>
    <w:rsid w:val="00615661"/>
    <w:rsid w:val="00615BF8"/>
    <w:rsid w:val="00620659"/>
    <w:rsid w:val="0062564F"/>
    <w:rsid w:val="00627A77"/>
    <w:rsid w:val="006336A0"/>
    <w:rsid w:val="00637244"/>
    <w:rsid w:val="00641FFB"/>
    <w:rsid w:val="00644D82"/>
    <w:rsid w:val="0066093E"/>
    <w:rsid w:val="0066652D"/>
    <w:rsid w:val="0067347B"/>
    <w:rsid w:val="00680171"/>
    <w:rsid w:val="00681215"/>
    <w:rsid w:val="00682159"/>
    <w:rsid w:val="0068590F"/>
    <w:rsid w:val="0068634A"/>
    <w:rsid w:val="006869B7"/>
    <w:rsid w:val="00692791"/>
    <w:rsid w:val="00697A20"/>
    <w:rsid w:val="006A0FA8"/>
    <w:rsid w:val="006A10D1"/>
    <w:rsid w:val="006A7841"/>
    <w:rsid w:val="006B1D17"/>
    <w:rsid w:val="006B58D2"/>
    <w:rsid w:val="006B7EFF"/>
    <w:rsid w:val="006D0888"/>
    <w:rsid w:val="006D2DD2"/>
    <w:rsid w:val="006E02C4"/>
    <w:rsid w:val="006E2481"/>
    <w:rsid w:val="006E7201"/>
    <w:rsid w:val="006F24B9"/>
    <w:rsid w:val="006F2691"/>
    <w:rsid w:val="006F3F7A"/>
    <w:rsid w:val="006F5B83"/>
    <w:rsid w:val="00700CD8"/>
    <w:rsid w:val="00703FC5"/>
    <w:rsid w:val="00707B8D"/>
    <w:rsid w:val="00707E3A"/>
    <w:rsid w:val="00707F5E"/>
    <w:rsid w:val="00712730"/>
    <w:rsid w:val="00712EDA"/>
    <w:rsid w:val="00715963"/>
    <w:rsid w:val="00722DCA"/>
    <w:rsid w:val="007311C5"/>
    <w:rsid w:val="00731F0B"/>
    <w:rsid w:val="00737CFC"/>
    <w:rsid w:val="00737FF2"/>
    <w:rsid w:val="00740324"/>
    <w:rsid w:val="00743296"/>
    <w:rsid w:val="007432ED"/>
    <w:rsid w:val="00744BFC"/>
    <w:rsid w:val="007466C7"/>
    <w:rsid w:val="00747DA4"/>
    <w:rsid w:val="00747DED"/>
    <w:rsid w:val="0075360D"/>
    <w:rsid w:val="00757115"/>
    <w:rsid w:val="00760FF8"/>
    <w:rsid w:val="00764CCC"/>
    <w:rsid w:val="0077099A"/>
    <w:rsid w:val="007720C8"/>
    <w:rsid w:val="00775FA8"/>
    <w:rsid w:val="00776BED"/>
    <w:rsid w:val="00776FE8"/>
    <w:rsid w:val="00780091"/>
    <w:rsid w:val="00780A3F"/>
    <w:rsid w:val="00781C3B"/>
    <w:rsid w:val="00793D90"/>
    <w:rsid w:val="00793DA0"/>
    <w:rsid w:val="00794156"/>
    <w:rsid w:val="00795887"/>
    <w:rsid w:val="007958F9"/>
    <w:rsid w:val="007A5856"/>
    <w:rsid w:val="007A5D5B"/>
    <w:rsid w:val="007A6C05"/>
    <w:rsid w:val="007B179E"/>
    <w:rsid w:val="007B2E6C"/>
    <w:rsid w:val="007B3CA5"/>
    <w:rsid w:val="007B71B1"/>
    <w:rsid w:val="007C763B"/>
    <w:rsid w:val="007D036B"/>
    <w:rsid w:val="007D28DE"/>
    <w:rsid w:val="007D49B1"/>
    <w:rsid w:val="007E09C9"/>
    <w:rsid w:val="007E293E"/>
    <w:rsid w:val="007E36DB"/>
    <w:rsid w:val="007E63BA"/>
    <w:rsid w:val="007F3309"/>
    <w:rsid w:val="007F4F1B"/>
    <w:rsid w:val="007F4FEF"/>
    <w:rsid w:val="007F5855"/>
    <w:rsid w:val="007F5FEA"/>
    <w:rsid w:val="007F6805"/>
    <w:rsid w:val="0080346C"/>
    <w:rsid w:val="00803549"/>
    <w:rsid w:val="00806F85"/>
    <w:rsid w:val="00807F00"/>
    <w:rsid w:val="00810259"/>
    <w:rsid w:val="008126F8"/>
    <w:rsid w:val="00812CE4"/>
    <w:rsid w:val="00814C72"/>
    <w:rsid w:val="008157FE"/>
    <w:rsid w:val="00817FF9"/>
    <w:rsid w:val="00820DF0"/>
    <w:rsid w:val="00830B55"/>
    <w:rsid w:val="00833E3E"/>
    <w:rsid w:val="0083436F"/>
    <w:rsid w:val="00835178"/>
    <w:rsid w:val="00840DA5"/>
    <w:rsid w:val="00841920"/>
    <w:rsid w:val="008469CF"/>
    <w:rsid w:val="0085127A"/>
    <w:rsid w:val="00851319"/>
    <w:rsid w:val="00854405"/>
    <w:rsid w:val="00863C6B"/>
    <w:rsid w:val="00864D56"/>
    <w:rsid w:val="00877B67"/>
    <w:rsid w:val="00880CEB"/>
    <w:rsid w:val="00883FC4"/>
    <w:rsid w:val="00884679"/>
    <w:rsid w:val="00885907"/>
    <w:rsid w:val="008873F6"/>
    <w:rsid w:val="008925FE"/>
    <w:rsid w:val="00895595"/>
    <w:rsid w:val="008972B8"/>
    <w:rsid w:val="008B1AA4"/>
    <w:rsid w:val="008B3245"/>
    <w:rsid w:val="008B5834"/>
    <w:rsid w:val="008B6F1B"/>
    <w:rsid w:val="008C1125"/>
    <w:rsid w:val="008C3739"/>
    <w:rsid w:val="008C6934"/>
    <w:rsid w:val="008D17F8"/>
    <w:rsid w:val="008D3D6C"/>
    <w:rsid w:val="008D40DA"/>
    <w:rsid w:val="008D59B6"/>
    <w:rsid w:val="008E193B"/>
    <w:rsid w:val="008E3ECA"/>
    <w:rsid w:val="008E4518"/>
    <w:rsid w:val="008E54B4"/>
    <w:rsid w:val="008F0028"/>
    <w:rsid w:val="008F142F"/>
    <w:rsid w:val="008F1777"/>
    <w:rsid w:val="008F1F2F"/>
    <w:rsid w:val="008F43AF"/>
    <w:rsid w:val="008F521D"/>
    <w:rsid w:val="00901949"/>
    <w:rsid w:val="00901AC6"/>
    <w:rsid w:val="00902BDC"/>
    <w:rsid w:val="00905E9A"/>
    <w:rsid w:val="00912A4D"/>
    <w:rsid w:val="00912EC3"/>
    <w:rsid w:val="009145F2"/>
    <w:rsid w:val="00915547"/>
    <w:rsid w:val="00920284"/>
    <w:rsid w:val="009204CD"/>
    <w:rsid w:val="009248C6"/>
    <w:rsid w:val="00925A5B"/>
    <w:rsid w:val="009607A0"/>
    <w:rsid w:val="00960808"/>
    <w:rsid w:val="0096098B"/>
    <w:rsid w:val="009655EE"/>
    <w:rsid w:val="0097200B"/>
    <w:rsid w:val="00974760"/>
    <w:rsid w:val="00975025"/>
    <w:rsid w:val="009807A9"/>
    <w:rsid w:val="00980B14"/>
    <w:rsid w:val="00982CC1"/>
    <w:rsid w:val="0098631C"/>
    <w:rsid w:val="009866AF"/>
    <w:rsid w:val="009870E3"/>
    <w:rsid w:val="009901F8"/>
    <w:rsid w:val="00992681"/>
    <w:rsid w:val="009949B3"/>
    <w:rsid w:val="009A3F55"/>
    <w:rsid w:val="009B33BE"/>
    <w:rsid w:val="009C0869"/>
    <w:rsid w:val="009C1691"/>
    <w:rsid w:val="009C2EEF"/>
    <w:rsid w:val="009C5558"/>
    <w:rsid w:val="009C78AD"/>
    <w:rsid w:val="009D0B3E"/>
    <w:rsid w:val="009D38B9"/>
    <w:rsid w:val="009D4D1D"/>
    <w:rsid w:val="009D5D81"/>
    <w:rsid w:val="009E2BD7"/>
    <w:rsid w:val="009F0D7C"/>
    <w:rsid w:val="009F1939"/>
    <w:rsid w:val="009F1AE7"/>
    <w:rsid w:val="009F4AEB"/>
    <w:rsid w:val="00A00038"/>
    <w:rsid w:val="00A0306B"/>
    <w:rsid w:val="00A04173"/>
    <w:rsid w:val="00A04E54"/>
    <w:rsid w:val="00A10827"/>
    <w:rsid w:val="00A127B2"/>
    <w:rsid w:val="00A12AFC"/>
    <w:rsid w:val="00A1376D"/>
    <w:rsid w:val="00A173E4"/>
    <w:rsid w:val="00A2607B"/>
    <w:rsid w:val="00A274B2"/>
    <w:rsid w:val="00A324C0"/>
    <w:rsid w:val="00A34F2F"/>
    <w:rsid w:val="00A36C11"/>
    <w:rsid w:val="00A41AA3"/>
    <w:rsid w:val="00A42CEC"/>
    <w:rsid w:val="00A4524F"/>
    <w:rsid w:val="00A55A88"/>
    <w:rsid w:val="00A56F65"/>
    <w:rsid w:val="00A6430D"/>
    <w:rsid w:val="00A716AD"/>
    <w:rsid w:val="00A7370E"/>
    <w:rsid w:val="00A73F00"/>
    <w:rsid w:val="00A829C2"/>
    <w:rsid w:val="00A835D3"/>
    <w:rsid w:val="00AA2B8E"/>
    <w:rsid w:val="00AA2F32"/>
    <w:rsid w:val="00AA4886"/>
    <w:rsid w:val="00AA4922"/>
    <w:rsid w:val="00AA6321"/>
    <w:rsid w:val="00AA6F27"/>
    <w:rsid w:val="00AB0E5E"/>
    <w:rsid w:val="00AB0F29"/>
    <w:rsid w:val="00AB14BF"/>
    <w:rsid w:val="00AB1FD8"/>
    <w:rsid w:val="00AB2C0C"/>
    <w:rsid w:val="00AB569F"/>
    <w:rsid w:val="00AB68DA"/>
    <w:rsid w:val="00AC3028"/>
    <w:rsid w:val="00AC4F16"/>
    <w:rsid w:val="00AC69EC"/>
    <w:rsid w:val="00AC7546"/>
    <w:rsid w:val="00AD10C5"/>
    <w:rsid w:val="00AD2DCE"/>
    <w:rsid w:val="00AD634E"/>
    <w:rsid w:val="00AE04E5"/>
    <w:rsid w:val="00AE3D46"/>
    <w:rsid w:val="00AF2282"/>
    <w:rsid w:val="00AF3F73"/>
    <w:rsid w:val="00AF4CAB"/>
    <w:rsid w:val="00AF5C46"/>
    <w:rsid w:val="00AF6224"/>
    <w:rsid w:val="00B02E8C"/>
    <w:rsid w:val="00B04C61"/>
    <w:rsid w:val="00B10072"/>
    <w:rsid w:val="00B16CB8"/>
    <w:rsid w:val="00B17554"/>
    <w:rsid w:val="00B17926"/>
    <w:rsid w:val="00B274E3"/>
    <w:rsid w:val="00B3050C"/>
    <w:rsid w:val="00B33A73"/>
    <w:rsid w:val="00B3626C"/>
    <w:rsid w:val="00B43890"/>
    <w:rsid w:val="00B44925"/>
    <w:rsid w:val="00B52288"/>
    <w:rsid w:val="00B52C50"/>
    <w:rsid w:val="00B540D8"/>
    <w:rsid w:val="00B61E64"/>
    <w:rsid w:val="00B6232F"/>
    <w:rsid w:val="00B62BD4"/>
    <w:rsid w:val="00B63DB2"/>
    <w:rsid w:val="00B649EF"/>
    <w:rsid w:val="00B67E53"/>
    <w:rsid w:val="00B716F1"/>
    <w:rsid w:val="00B736DC"/>
    <w:rsid w:val="00B81108"/>
    <w:rsid w:val="00B81A07"/>
    <w:rsid w:val="00B82DAD"/>
    <w:rsid w:val="00B83FDF"/>
    <w:rsid w:val="00B90F1E"/>
    <w:rsid w:val="00B915D2"/>
    <w:rsid w:val="00B915F3"/>
    <w:rsid w:val="00B96006"/>
    <w:rsid w:val="00BA096C"/>
    <w:rsid w:val="00BA30B0"/>
    <w:rsid w:val="00BA3463"/>
    <w:rsid w:val="00BA39F2"/>
    <w:rsid w:val="00BB0229"/>
    <w:rsid w:val="00BB038B"/>
    <w:rsid w:val="00BB2939"/>
    <w:rsid w:val="00BB2DC1"/>
    <w:rsid w:val="00BB4E48"/>
    <w:rsid w:val="00BC1042"/>
    <w:rsid w:val="00BC4D72"/>
    <w:rsid w:val="00BC4E62"/>
    <w:rsid w:val="00BC6389"/>
    <w:rsid w:val="00BD0172"/>
    <w:rsid w:val="00BD0237"/>
    <w:rsid w:val="00BD2376"/>
    <w:rsid w:val="00BE17D0"/>
    <w:rsid w:val="00BE228B"/>
    <w:rsid w:val="00BE713B"/>
    <w:rsid w:val="00BF0B2B"/>
    <w:rsid w:val="00BF2E67"/>
    <w:rsid w:val="00BF4EF3"/>
    <w:rsid w:val="00C025DB"/>
    <w:rsid w:val="00C06195"/>
    <w:rsid w:val="00C06A55"/>
    <w:rsid w:val="00C07A70"/>
    <w:rsid w:val="00C1071E"/>
    <w:rsid w:val="00C11273"/>
    <w:rsid w:val="00C13133"/>
    <w:rsid w:val="00C1437E"/>
    <w:rsid w:val="00C31398"/>
    <w:rsid w:val="00C31662"/>
    <w:rsid w:val="00C3188A"/>
    <w:rsid w:val="00C31B31"/>
    <w:rsid w:val="00C335FF"/>
    <w:rsid w:val="00C3587A"/>
    <w:rsid w:val="00C42120"/>
    <w:rsid w:val="00C43797"/>
    <w:rsid w:val="00C46C9C"/>
    <w:rsid w:val="00C46EB1"/>
    <w:rsid w:val="00C556F4"/>
    <w:rsid w:val="00C57941"/>
    <w:rsid w:val="00C61908"/>
    <w:rsid w:val="00C632C7"/>
    <w:rsid w:val="00C63D67"/>
    <w:rsid w:val="00C6613E"/>
    <w:rsid w:val="00C67A39"/>
    <w:rsid w:val="00C74A56"/>
    <w:rsid w:val="00C75C55"/>
    <w:rsid w:val="00C84296"/>
    <w:rsid w:val="00C85DE9"/>
    <w:rsid w:val="00C87FA3"/>
    <w:rsid w:val="00C90339"/>
    <w:rsid w:val="00C93FF5"/>
    <w:rsid w:val="00C94336"/>
    <w:rsid w:val="00CA2A57"/>
    <w:rsid w:val="00CA36A6"/>
    <w:rsid w:val="00CA4931"/>
    <w:rsid w:val="00CA55BF"/>
    <w:rsid w:val="00CB123D"/>
    <w:rsid w:val="00CB4637"/>
    <w:rsid w:val="00CB4C32"/>
    <w:rsid w:val="00CC14F5"/>
    <w:rsid w:val="00CC4FDB"/>
    <w:rsid w:val="00CC57B1"/>
    <w:rsid w:val="00CD0DC3"/>
    <w:rsid w:val="00CD3733"/>
    <w:rsid w:val="00CD59A8"/>
    <w:rsid w:val="00CF0D0C"/>
    <w:rsid w:val="00CF13CC"/>
    <w:rsid w:val="00CF24D1"/>
    <w:rsid w:val="00D07F51"/>
    <w:rsid w:val="00D102D3"/>
    <w:rsid w:val="00D10BCB"/>
    <w:rsid w:val="00D114FC"/>
    <w:rsid w:val="00D12954"/>
    <w:rsid w:val="00D1612F"/>
    <w:rsid w:val="00D17730"/>
    <w:rsid w:val="00D21EFF"/>
    <w:rsid w:val="00D23242"/>
    <w:rsid w:val="00D245EB"/>
    <w:rsid w:val="00D25C14"/>
    <w:rsid w:val="00D27964"/>
    <w:rsid w:val="00D27A3F"/>
    <w:rsid w:val="00D303DF"/>
    <w:rsid w:val="00D313C7"/>
    <w:rsid w:val="00D35966"/>
    <w:rsid w:val="00D435CD"/>
    <w:rsid w:val="00D4404C"/>
    <w:rsid w:val="00D4519E"/>
    <w:rsid w:val="00D47D64"/>
    <w:rsid w:val="00D55927"/>
    <w:rsid w:val="00D55AA8"/>
    <w:rsid w:val="00D63601"/>
    <w:rsid w:val="00D6392A"/>
    <w:rsid w:val="00D64FC6"/>
    <w:rsid w:val="00D67CFE"/>
    <w:rsid w:val="00D737C3"/>
    <w:rsid w:val="00D741DD"/>
    <w:rsid w:val="00D77D67"/>
    <w:rsid w:val="00D81645"/>
    <w:rsid w:val="00D81A53"/>
    <w:rsid w:val="00D82B4F"/>
    <w:rsid w:val="00D83771"/>
    <w:rsid w:val="00D9290F"/>
    <w:rsid w:val="00D9457B"/>
    <w:rsid w:val="00DA1369"/>
    <w:rsid w:val="00DA254C"/>
    <w:rsid w:val="00DA52AE"/>
    <w:rsid w:val="00DA6B38"/>
    <w:rsid w:val="00DA6EC6"/>
    <w:rsid w:val="00DB0E24"/>
    <w:rsid w:val="00DB1FBF"/>
    <w:rsid w:val="00DB2203"/>
    <w:rsid w:val="00DB3C57"/>
    <w:rsid w:val="00DB44A5"/>
    <w:rsid w:val="00DB4DA0"/>
    <w:rsid w:val="00DB6536"/>
    <w:rsid w:val="00DC1235"/>
    <w:rsid w:val="00DC43C9"/>
    <w:rsid w:val="00DD00ED"/>
    <w:rsid w:val="00DD3064"/>
    <w:rsid w:val="00DD3910"/>
    <w:rsid w:val="00DE0162"/>
    <w:rsid w:val="00DE04BD"/>
    <w:rsid w:val="00DE2E76"/>
    <w:rsid w:val="00DE4816"/>
    <w:rsid w:val="00DE57D0"/>
    <w:rsid w:val="00DE64E1"/>
    <w:rsid w:val="00DF0935"/>
    <w:rsid w:val="00DF316C"/>
    <w:rsid w:val="00DF375D"/>
    <w:rsid w:val="00DF76C5"/>
    <w:rsid w:val="00E0129D"/>
    <w:rsid w:val="00E01704"/>
    <w:rsid w:val="00E01736"/>
    <w:rsid w:val="00E04937"/>
    <w:rsid w:val="00E05856"/>
    <w:rsid w:val="00E05993"/>
    <w:rsid w:val="00E1152E"/>
    <w:rsid w:val="00E11D3D"/>
    <w:rsid w:val="00E131B0"/>
    <w:rsid w:val="00E13538"/>
    <w:rsid w:val="00E153C9"/>
    <w:rsid w:val="00E168AF"/>
    <w:rsid w:val="00E20CD0"/>
    <w:rsid w:val="00E23C0C"/>
    <w:rsid w:val="00E23E44"/>
    <w:rsid w:val="00E26420"/>
    <w:rsid w:val="00E34E46"/>
    <w:rsid w:val="00E361DB"/>
    <w:rsid w:val="00E3710E"/>
    <w:rsid w:val="00E374D3"/>
    <w:rsid w:val="00E4050E"/>
    <w:rsid w:val="00E40800"/>
    <w:rsid w:val="00E4142C"/>
    <w:rsid w:val="00E42153"/>
    <w:rsid w:val="00E422C3"/>
    <w:rsid w:val="00E542ED"/>
    <w:rsid w:val="00E54CF9"/>
    <w:rsid w:val="00E55FAF"/>
    <w:rsid w:val="00E56CBD"/>
    <w:rsid w:val="00E6049D"/>
    <w:rsid w:val="00E60AD4"/>
    <w:rsid w:val="00E628D8"/>
    <w:rsid w:val="00E64FC4"/>
    <w:rsid w:val="00E65BEA"/>
    <w:rsid w:val="00E7010E"/>
    <w:rsid w:val="00E70A5A"/>
    <w:rsid w:val="00E70ADB"/>
    <w:rsid w:val="00E72990"/>
    <w:rsid w:val="00E732D3"/>
    <w:rsid w:val="00E76BE0"/>
    <w:rsid w:val="00E775CC"/>
    <w:rsid w:val="00E81B6B"/>
    <w:rsid w:val="00E8205E"/>
    <w:rsid w:val="00E821D8"/>
    <w:rsid w:val="00E86007"/>
    <w:rsid w:val="00E946A7"/>
    <w:rsid w:val="00EA1891"/>
    <w:rsid w:val="00EA3D95"/>
    <w:rsid w:val="00EA3DD6"/>
    <w:rsid w:val="00EA45A7"/>
    <w:rsid w:val="00EA5558"/>
    <w:rsid w:val="00EA75B5"/>
    <w:rsid w:val="00EB0E24"/>
    <w:rsid w:val="00EB2E44"/>
    <w:rsid w:val="00EB56C1"/>
    <w:rsid w:val="00EB57EB"/>
    <w:rsid w:val="00EB6311"/>
    <w:rsid w:val="00EC5A60"/>
    <w:rsid w:val="00EC785B"/>
    <w:rsid w:val="00ED011F"/>
    <w:rsid w:val="00ED0735"/>
    <w:rsid w:val="00ED251B"/>
    <w:rsid w:val="00EE04A0"/>
    <w:rsid w:val="00EE3E40"/>
    <w:rsid w:val="00EF0600"/>
    <w:rsid w:val="00EF2026"/>
    <w:rsid w:val="00EF5E43"/>
    <w:rsid w:val="00EF6907"/>
    <w:rsid w:val="00EF7333"/>
    <w:rsid w:val="00F025A4"/>
    <w:rsid w:val="00F0335E"/>
    <w:rsid w:val="00F04DE8"/>
    <w:rsid w:val="00F05A3B"/>
    <w:rsid w:val="00F11415"/>
    <w:rsid w:val="00F11A19"/>
    <w:rsid w:val="00F12AE5"/>
    <w:rsid w:val="00F153DE"/>
    <w:rsid w:val="00F20137"/>
    <w:rsid w:val="00F225E7"/>
    <w:rsid w:val="00F23CAC"/>
    <w:rsid w:val="00F250B0"/>
    <w:rsid w:val="00F27414"/>
    <w:rsid w:val="00F27E29"/>
    <w:rsid w:val="00F30330"/>
    <w:rsid w:val="00F35BB5"/>
    <w:rsid w:val="00F369DA"/>
    <w:rsid w:val="00F36AC1"/>
    <w:rsid w:val="00F40ADA"/>
    <w:rsid w:val="00F473A6"/>
    <w:rsid w:val="00F519FA"/>
    <w:rsid w:val="00F54B5B"/>
    <w:rsid w:val="00F60DEB"/>
    <w:rsid w:val="00F61A4E"/>
    <w:rsid w:val="00F6261E"/>
    <w:rsid w:val="00F67799"/>
    <w:rsid w:val="00F70A69"/>
    <w:rsid w:val="00F70FA6"/>
    <w:rsid w:val="00F8038A"/>
    <w:rsid w:val="00F8126C"/>
    <w:rsid w:val="00F820D2"/>
    <w:rsid w:val="00F82175"/>
    <w:rsid w:val="00F86327"/>
    <w:rsid w:val="00F9130A"/>
    <w:rsid w:val="00F92BF1"/>
    <w:rsid w:val="00F97FC6"/>
    <w:rsid w:val="00FA3613"/>
    <w:rsid w:val="00FA37E4"/>
    <w:rsid w:val="00FA65DB"/>
    <w:rsid w:val="00FB1C0B"/>
    <w:rsid w:val="00FB22AE"/>
    <w:rsid w:val="00FB377E"/>
    <w:rsid w:val="00FB6439"/>
    <w:rsid w:val="00FC1181"/>
    <w:rsid w:val="00FD0721"/>
    <w:rsid w:val="00FD2C9B"/>
    <w:rsid w:val="00FD5DA4"/>
    <w:rsid w:val="00FD71D6"/>
    <w:rsid w:val="00FE5A45"/>
    <w:rsid w:val="00FE603E"/>
    <w:rsid w:val="00FE6180"/>
    <w:rsid w:val="00FE7B4A"/>
    <w:rsid w:val="057A424D"/>
    <w:rsid w:val="066669CF"/>
    <w:rsid w:val="072825E9"/>
    <w:rsid w:val="07C55F09"/>
    <w:rsid w:val="091455DC"/>
    <w:rsid w:val="09FCF920"/>
    <w:rsid w:val="0BB77D75"/>
    <w:rsid w:val="0CCEEF7A"/>
    <w:rsid w:val="0DDA9E43"/>
    <w:rsid w:val="0E538FA8"/>
    <w:rsid w:val="12FDA75E"/>
    <w:rsid w:val="14E6A13E"/>
    <w:rsid w:val="14E96082"/>
    <w:rsid w:val="1854D53C"/>
    <w:rsid w:val="1BAD178F"/>
    <w:rsid w:val="1C4D622A"/>
    <w:rsid w:val="1F571925"/>
    <w:rsid w:val="1F76B2E6"/>
    <w:rsid w:val="227222A9"/>
    <w:rsid w:val="2530ABAF"/>
    <w:rsid w:val="26DE1F97"/>
    <w:rsid w:val="29AA381A"/>
    <w:rsid w:val="2AAB846D"/>
    <w:rsid w:val="2ACD770F"/>
    <w:rsid w:val="344A8CFC"/>
    <w:rsid w:val="34973770"/>
    <w:rsid w:val="38C8E078"/>
    <w:rsid w:val="398B9AF9"/>
    <w:rsid w:val="3C96E59C"/>
    <w:rsid w:val="3D9ED96E"/>
    <w:rsid w:val="416D29EC"/>
    <w:rsid w:val="4331B9CD"/>
    <w:rsid w:val="43D71904"/>
    <w:rsid w:val="454A37E5"/>
    <w:rsid w:val="454DA873"/>
    <w:rsid w:val="492387AC"/>
    <w:rsid w:val="49EE1969"/>
    <w:rsid w:val="4B3C010B"/>
    <w:rsid w:val="4B91C02A"/>
    <w:rsid w:val="4F556917"/>
    <w:rsid w:val="4FD6E4D1"/>
    <w:rsid w:val="539788EB"/>
    <w:rsid w:val="571D1870"/>
    <w:rsid w:val="5A774BD4"/>
    <w:rsid w:val="5D42A128"/>
    <w:rsid w:val="64DEC051"/>
    <w:rsid w:val="6574C548"/>
    <w:rsid w:val="690799D1"/>
    <w:rsid w:val="6B21E66D"/>
    <w:rsid w:val="6DBD96D2"/>
    <w:rsid w:val="6F99F6ED"/>
    <w:rsid w:val="6FF6F0C2"/>
    <w:rsid w:val="7067FB60"/>
    <w:rsid w:val="7101796E"/>
    <w:rsid w:val="7205F6D0"/>
    <w:rsid w:val="733A3F2A"/>
    <w:rsid w:val="74D7B8D3"/>
    <w:rsid w:val="768BDF6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B59F3"/>
  <w15:docId w15:val="{80142ED9-60F9-4DAB-A6E9-E5E867830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15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A60"/>
    <w:rPr>
      <w:rFonts w:ascii="Tahoma" w:hAnsi="Tahoma" w:cs="Tahoma"/>
      <w:sz w:val="16"/>
      <w:szCs w:val="16"/>
    </w:rPr>
  </w:style>
  <w:style w:type="character" w:styleId="Hyperlink">
    <w:name w:val="Hyperlink"/>
    <w:basedOn w:val="DefaultParagraphFont"/>
    <w:uiPriority w:val="99"/>
    <w:unhideWhenUsed/>
    <w:rsid w:val="00F40ADA"/>
    <w:rPr>
      <w:color w:val="0000FF" w:themeColor="hyperlink"/>
      <w:u w:val="single"/>
    </w:rPr>
  </w:style>
  <w:style w:type="character" w:customStyle="1" w:styleId="Heading1Char">
    <w:name w:val="Heading 1 Char"/>
    <w:basedOn w:val="DefaultParagraphFont"/>
    <w:link w:val="Heading1"/>
    <w:uiPriority w:val="9"/>
    <w:rsid w:val="00051E5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D59A8"/>
    <w:pPr>
      <w:ind w:left="720"/>
      <w:contextualSpacing/>
    </w:pPr>
  </w:style>
  <w:style w:type="paragraph" w:styleId="TOCHeading">
    <w:name w:val="TOC Heading"/>
    <w:basedOn w:val="Heading1"/>
    <w:next w:val="Normal"/>
    <w:uiPriority w:val="39"/>
    <w:unhideWhenUsed/>
    <w:qFormat/>
    <w:rsid w:val="0030533E"/>
    <w:pPr>
      <w:outlineLvl w:val="9"/>
    </w:pPr>
    <w:rPr>
      <w:lang w:eastAsia="da-DK"/>
    </w:rPr>
  </w:style>
  <w:style w:type="paragraph" w:styleId="TOC1">
    <w:name w:val="toc 1"/>
    <w:basedOn w:val="Normal"/>
    <w:next w:val="Normal"/>
    <w:autoRedefine/>
    <w:uiPriority w:val="39"/>
    <w:unhideWhenUsed/>
    <w:rsid w:val="00E70ADB"/>
    <w:pPr>
      <w:tabs>
        <w:tab w:val="right" w:leader="dot" w:pos="9628"/>
      </w:tabs>
      <w:spacing w:after="100"/>
    </w:pPr>
  </w:style>
  <w:style w:type="character" w:styleId="FollowedHyperlink">
    <w:name w:val="FollowedHyperlink"/>
    <w:basedOn w:val="DefaultParagraphFont"/>
    <w:uiPriority w:val="99"/>
    <w:semiHidden/>
    <w:unhideWhenUsed/>
    <w:rsid w:val="00BF4EF3"/>
    <w:rPr>
      <w:color w:val="800080" w:themeColor="followedHyperlink"/>
      <w:u w:val="single"/>
    </w:rPr>
  </w:style>
  <w:style w:type="paragraph" w:styleId="Header">
    <w:name w:val="header"/>
    <w:basedOn w:val="Normal"/>
    <w:link w:val="HeaderChar"/>
    <w:uiPriority w:val="99"/>
    <w:unhideWhenUsed/>
    <w:rsid w:val="003E3CFD"/>
    <w:pPr>
      <w:tabs>
        <w:tab w:val="center" w:pos="4819"/>
        <w:tab w:val="right" w:pos="9638"/>
      </w:tabs>
      <w:spacing w:after="0" w:line="240" w:lineRule="auto"/>
    </w:pPr>
  </w:style>
  <w:style w:type="character" w:customStyle="1" w:styleId="HeaderChar">
    <w:name w:val="Header Char"/>
    <w:basedOn w:val="DefaultParagraphFont"/>
    <w:link w:val="Header"/>
    <w:uiPriority w:val="99"/>
    <w:rsid w:val="003E3CFD"/>
  </w:style>
  <w:style w:type="paragraph" w:styleId="Footer">
    <w:name w:val="footer"/>
    <w:basedOn w:val="Normal"/>
    <w:link w:val="FooterChar"/>
    <w:uiPriority w:val="99"/>
    <w:unhideWhenUsed/>
    <w:rsid w:val="003E3CFD"/>
    <w:pPr>
      <w:tabs>
        <w:tab w:val="center" w:pos="4819"/>
        <w:tab w:val="right" w:pos="9638"/>
      </w:tabs>
      <w:spacing w:after="0" w:line="240" w:lineRule="auto"/>
    </w:pPr>
  </w:style>
  <w:style w:type="character" w:customStyle="1" w:styleId="FooterChar">
    <w:name w:val="Footer Char"/>
    <w:basedOn w:val="DefaultParagraphFont"/>
    <w:link w:val="Footer"/>
    <w:uiPriority w:val="99"/>
    <w:rsid w:val="003E3CFD"/>
  </w:style>
  <w:style w:type="character" w:styleId="CommentReference">
    <w:name w:val="annotation reference"/>
    <w:basedOn w:val="DefaultParagraphFont"/>
    <w:uiPriority w:val="99"/>
    <w:semiHidden/>
    <w:unhideWhenUsed/>
    <w:rsid w:val="00234C34"/>
    <w:rPr>
      <w:sz w:val="18"/>
      <w:szCs w:val="18"/>
    </w:rPr>
  </w:style>
  <w:style w:type="paragraph" w:styleId="CommentText">
    <w:name w:val="annotation text"/>
    <w:basedOn w:val="Normal"/>
    <w:link w:val="CommentTextChar"/>
    <w:uiPriority w:val="99"/>
    <w:unhideWhenUsed/>
    <w:rsid w:val="00234C34"/>
    <w:pPr>
      <w:spacing w:line="240" w:lineRule="auto"/>
    </w:pPr>
    <w:rPr>
      <w:sz w:val="24"/>
      <w:szCs w:val="24"/>
    </w:rPr>
  </w:style>
  <w:style w:type="character" w:customStyle="1" w:styleId="CommentTextChar">
    <w:name w:val="Comment Text Char"/>
    <w:basedOn w:val="DefaultParagraphFont"/>
    <w:link w:val="CommentText"/>
    <w:uiPriority w:val="99"/>
    <w:rsid w:val="00234C34"/>
    <w:rPr>
      <w:sz w:val="24"/>
      <w:szCs w:val="24"/>
    </w:rPr>
  </w:style>
  <w:style w:type="paragraph" w:styleId="CommentSubject">
    <w:name w:val="annotation subject"/>
    <w:basedOn w:val="CommentText"/>
    <w:next w:val="CommentText"/>
    <w:link w:val="CommentSubjectChar"/>
    <w:uiPriority w:val="99"/>
    <w:semiHidden/>
    <w:unhideWhenUsed/>
    <w:rsid w:val="00234C34"/>
    <w:rPr>
      <w:b/>
      <w:bCs/>
      <w:sz w:val="20"/>
      <w:szCs w:val="20"/>
    </w:rPr>
  </w:style>
  <w:style w:type="character" w:customStyle="1" w:styleId="CommentSubjectChar">
    <w:name w:val="Comment Subject Char"/>
    <w:basedOn w:val="CommentTextChar"/>
    <w:link w:val="CommentSubject"/>
    <w:uiPriority w:val="99"/>
    <w:semiHidden/>
    <w:rsid w:val="00234C34"/>
    <w:rPr>
      <w:b/>
      <w:bCs/>
      <w:sz w:val="20"/>
      <w:szCs w:val="20"/>
    </w:rPr>
  </w:style>
  <w:style w:type="table" w:styleId="TableGrid">
    <w:name w:val="Table Grid"/>
    <w:basedOn w:val="TableNormal"/>
    <w:uiPriority w:val="59"/>
    <w:rsid w:val="00265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86AC6"/>
    <w:rPr>
      <w:color w:val="605E5C"/>
      <w:shd w:val="clear" w:color="auto" w:fill="E1DFDD"/>
    </w:rPr>
  </w:style>
  <w:style w:type="paragraph" w:styleId="BodyText">
    <w:name w:val="Body Text"/>
    <w:basedOn w:val="Normal"/>
    <w:link w:val="BodyTextChar"/>
    <w:unhideWhenUsed/>
    <w:qFormat/>
    <w:rsid w:val="00E3710E"/>
    <w:pPr>
      <w:spacing w:after="240" w:line="240" w:lineRule="atLeast"/>
    </w:pPr>
    <w:rPr>
      <w:rFonts w:ascii="Georgia" w:hAnsi="Georgia"/>
      <w:sz w:val="20"/>
      <w:szCs w:val="20"/>
    </w:rPr>
  </w:style>
  <w:style w:type="character" w:customStyle="1" w:styleId="BodyTextChar">
    <w:name w:val="Body Text Char"/>
    <w:basedOn w:val="DefaultParagraphFont"/>
    <w:link w:val="BodyText"/>
    <w:rsid w:val="00E3710E"/>
    <w:rPr>
      <w:rFonts w:ascii="Georgia" w:hAnsi="Georgia"/>
      <w:sz w:val="20"/>
      <w:szCs w:val="20"/>
    </w:rPr>
  </w:style>
  <w:style w:type="paragraph" w:styleId="ListNumber">
    <w:name w:val="List Number"/>
    <w:basedOn w:val="Normal"/>
    <w:uiPriority w:val="13"/>
    <w:unhideWhenUsed/>
    <w:qFormat/>
    <w:rsid w:val="00352DDE"/>
    <w:pPr>
      <w:numPr>
        <w:numId w:val="18"/>
      </w:numPr>
      <w:spacing w:after="240" w:line="240" w:lineRule="atLeast"/>
      <w:contextualSpacing/>
    </w:pPr>
    <w:rPr>
      <w:rFonts w:ascii="Georgia" w:hAnsi="Georgia"/>
      <w:sz w:val="20"/>
      <w:szCs w:val="20"/>
    </w:rPr>
  </w:style>
  <w:style w:type="paragraph" w:styleId="ListNumber2">
    <w:name w:val="List Number 2"/>
    <w:basedOn w:val="Normal"/>
    <w:uiPriority w:val="13"/>
    <w:unhideWhenUsed/>
    <w:qFormat/>
    <w:rsid w:val="00352DDE"/>
    <w:pPr>
      <w:numPr>
        <w:ilvl w:val="1"/>
        <w:numId w:val="18"/>
      </w:numPr>
      <w:spacing w:after="240" w:line="240" w:lineRule="atLeast"/>
      <w:contextualSpacing/>
    </w:pPr>
    <w:rPr>
      <w:rFonts w:ascii="Georgia" w:hAnsi="Georgia"/>
      <w:sz w:val="20"/>
      <w:szCs w:val="20"/>
    </w:rPr>
  </w:style>
  <w:style w:type="paragraph" w:styleId="ListNumber3">
    <w:name w:val="List Number 3"/>
    <w:basedOn w:val="Normal"/>
    <w:uiPriority w:val="13"/>
    <w:unhideWhenUsed/>
    <w:qFormat/>
    <w:rsid w:val="00352DDE"/>
    <w:pPr>
      <w:numPr>
        <w:ilvl w:val="2"/>
        <w:numId w:val="18"/>
      </w:numPr>
      <w:spacing w:after="240" w:line="240" w:lineRule="atLeast"/>
      <w:contextualSpacing/>
    </w:pPr>
    <w:rPr>
      <w:rFonts w:ascii="Georgia" w:hAnsi="Georgia"/>
      <w:sz w:val="20"/>
      <w:szCs w:val="20"/>
    </w:rPr>
  </w:style>
  <w:style w:type="paragraph" w:styleId="ListNumber4">
    <w:name w:val="List Number 4"/>
    <w:basedOn w:val="Normal"/>
    <w:uiPriority w:val="13"/>
    <w:unhideWhenUsed/>
    <w:rsid w:val="00352DDE"/>
    <w:pPr>
      <w:numPr>
        <w:ilvl w:val="3"/>
        <w:numId w:val="18"/>
      </w:numPr>
      <w:spacing w:after="240" w:line="240" w:lineRule="atLeast"/>
      <w:contextualSpacing/>
    </w:pPr>
    <w:rPr>
      <w:rFonts w:ascii="Georgia" w:hAnsi="Georgia"/>
      <w:sz w:val="20"/>
      <w:szCs w:val="20"/>
    </w:rPr>
  </w:style>
  <w:style w:type="paragraph" w:styleId="ListNumber5">
    <w:name w:val="List Number 5"/>
    <w:basedOn w:val="Normal"/>
    <w:uiPriority w:val="13"/>
    <w:unhideWhenUsed/>
    <w:rsid w:val="00352DDE"/>
    <w:pPr>
      <w:numPr>
        <w:ilvl w:val="4"/>
        <w:numId w:val="18"/>
      </w:numPr>
      <w:spacing w:after="240" w:line="240" w:lineRule="atLeast"/>
      <w:contextualSpacing/>
    </w:pPr>
    <w:rPr>
      <w:rFonts w:ascii="Georgia" w:hAnsi="Georgia"/>
      <w:sz w:val="20"/>
      <w:szCs w:val="20"/>
    </w:rPr>
  </w:style>
  <w:style w:type="paragraph" w:styleId="ListBullet">
    <w:name w:val="List Bullet"/>
    <w:basedOn w:val="Normal"/>
    <w:uiPriority w:val="99"/>
    <w:unhideWhenUsed/>
    <w:rsid w:val="004C491B"/>
    <w:pPr>
      <w:numPr>
        <w:numId w:val="24"/>
      </w:numPr>
      <w:contextualSpacing/>
    </w:pPr>
  </w:style>
  <w:style w:type="character" w:customStyle="1" w:styleId="Ulstomtale1">
    <w:name w:val="Uløst omtale1"/>
    <w:basedOn w:val="DefaultParagraphFont"/>
    <w:uiPriority w:val="99"/>
    <w:semiHidden/>
    <w:unhideWhenUsed/>
    <w:rsid w:val="00D4404C"/>
    <w:rPr>
      <w:color w:val="605E5C"/>
      <w:shd w:val="clear" w:color="auto" w:fill="E1DFDD"/>
    </w:rPr>
  </w:style>
  <w:style w:type="paragraph" w:styleId="Revision">
    <w:name w:val="Revision"/>
    <w:hidden/>
    <w:uiPriority w:val="99"/>
    <w:semiHidden/>
    <w:rsid w:val="0059282F"/>
    <w:pPr>
      <w:spacing w:after="0" w:line="240" w:lineRule="auto"/>
    </w:pPr>
  </w:style>
  <w:style w:type="character" w:customStyle="1" w:styleId="Ulstomtale2">
    <w:name w:val="Uløst omtale2"/>
    <w:basedOn w:val="DefaultParagraphFont"/>
    <w:uiPriority w:val="99"/>
    <w:semiHidden/>
    <w:unhideWhenUsed/>
    <w:rsid w:val="002659FC"/>
    <w:rPr>
      <w:color w:val="605E5C"/>
      <w:shd w:val="clear" w:color="auto" w:fill="E1DFDD"/>
    </w:rPr>
  </w:style>
  <w:style w:type="character" w:customStyle="1" w:styleId="Heading2Char">
    <w:name w:val="Heading 2 Char"/>
    <w:basedOn w:val="DefaultParagraphFont"/>
    <w:link w:val="Heading2"/>
    <w:uiPriority w:val="9"/>
    <w:rsid w:val="004D150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E11D3D"/>
    <w:rPr>
      <w:color w:val="605E5C"/>
      <w:shd w:val="clear" w:color="auto" w:fill="E1DFDD"/>
    </w:rPr>
  </w:style>
  <w:style w:type="paragraph" w:styleId="NormalWeb">
    <w:name w:val="Normal (Web)"/>
    <w:basedOn w:val="Normal"/>
    <w:uiPriority w:val="99"/>
    <w:semiHidden/>
    <w:unhideWhenUsed/>
    <w:rsid w:val="005F6D79"/>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1022">
      <w:bodyDiv w:val="1"/>
      <w:marLeft w:val="0"/>
      <w:marRight w:val="0"/>
      <w:marTop w:val="0"/>
      <w:marBottom w:val="0"/>
      <w:divBdr>
        <w:top w:val="none" w:sz="0" w:space="0" w:color="auto"/>
        <w:left w:val="none" w:sz="0" w:space="0" w:color="auto"/>
        <w:bottom w:val="none" w:sz="0" w:space="0" w:color="auto"/>
        <w:right w:val="none" w:sz="0" w:space="0" w:color="auto"/>
      </w:divBdr>
    </w:div>
    <w:div w:id="132989533">
      <w:bodyDiv w:val="1"/>
      <w:marLeft w:val="0"/>
      <w:marRight w:val="0"/>
      <w:marTop w:val="0"/>
      <w:marBottom w:val="0"/>
      <w:divBdr>
        <w:top w:val="none" w:sz="0" w:space="0" w:color="auto"/>
        <w:left w:val="none" w:sz="0" w:space="0" w:color="auto"/>
        <w:bottom w:val="none" w:sz="0" w:space="0" w:color="auto"/>
        <w:right w:val="none" w:sz="0" w:space="0" w:color="auto"/>
      </w:divBdr>
    </w:div>
    <w:div w:id="432214539">
      <w:bodyDiv w:val="1"/>
      <w:marLeft w:val="0"/>
      <w:marRight w:val="0"/>
      <w:marTop w:val="0"/>
      <w:marBottom w:val="0"/>
      <w:divBdr>
        <w:top w:val="none" w:sz="0" w:space="0" w:color="auto"/>
        <w:left w:val="none" w:sz="0" w:space="0" w:color="auto"/>
        <w:bottom w:val="none" w:sz="0" w:space="0" w:color="auto"/>
        <w:right w:val="none" w:sz="0" w:space="0" w:color="auto"/>
      </w:divBdr>
    </w:div>
    <w:div w:id="1047686058">
      <w:bodyDiv w:val="1"/>
      <w:marLeft w:val="0"/>
      <w:marRight w:val="0"/>
      <w:marTop w:val="0"/>
      <w:marBottom w:val="0"/>
      <w:divBdr>
        <w:top w:val="none" w:sz="0" w:space="0" w:color="auto"/>
        <w:left w:val="none" w:sz="0" w:space="0" w:color="auto"/>
        <w:bottom w:val="none" w:sz="0" w:space="0" w:color="auto"/>
        <w:right w:val="none" w:sz="0" w:space="0" w:color="auto"/>
      </w:divBdr>
    </w:div>
    <w:div w:id="1240600871">
      <w:bodyDiv w:val="1"/>
      <w:marLeft w:val="0"/>
      <w:marRight w:val="0"/>
      <w:marTop w:val="0"/>
      <w:marBottom w:val="0"/>
      <w:divBdr>
        <w:top w:val="none" w:sz="0" w:space="0" w:color="auto"/>
        <w:left w:val="none" w:sz="0" w:space="0" w:color="auto"/>
        <w:bottom w:val="none" w:sz="0" w:space="0" w:color="auto"/>
        <w:right w:val="none" w:sz="0" w:space="0" w:color="auto"/>
      </w:divBdr>
    </w:div>
    <w:div w:id="1294823859">
      <w:bodyDiv w:val="1"/>
      <w:marLeft w:val="0"/>
      <w:marRight w:val="0"/>
      <w:marTop w:val="0"/>
      <w:marBottom w:val="0"/>
      <w:divBdr>
        <w:top w:val="none" w:sz="0" w:space="0" w:color="auto"/>
        <w:left w:val="none" w:sz="0" w:space="0" w:color="auto"/>
        <w:bottom w:val="none" w:sz="0" w:space="0" w:color="auto"/>
        <w:right w:val="none" w:sz="0" w:space="0" w:color="auto"/>
      </w:divBdr>
      <w:divsChild>
        <w:div w:id="415320731">
          <w:marLeft w:val="0"/>
          <w:marRight w:val="0"/>
          <w:marTop w:val="0"/>
          <w:marBottom w:val="0"/>
          <w:divBdr>
            <w:top w:val="single" w:sz="2" w:space="0" w:color="E3E3E3"/>
            <w:left w:val="single" w:sz="2" w:space="0" w:color="E3E3E3"/>
            <w:bottom w:val="single" w:sz="2" w:space="0" w:color="E3E3E3"/>
            <w:right w:val="single" w:sz="2" w:space="0" w:color="E3E3E3"/>
          </w:divBdr>
          <w:divsChild>
            <w:div w:id="816531548">
              <w:marLeft w:val="0"/>
              <w:marRight w:val="0"/>
              <w:marTop w:val="0"/>
              <w:marBottom w:val="0"/>
              <w:divBdr>
                <w:top w:val="single" w:sz="2" w:space="0" w:color="E3E3E3"/>
                <w:left w:val="single" w:sz="2" w:space="0" w:color="E3E3E3"/>
                <w:bottom w:val="single" w:sz="2" w:space="0" w:color="E3E3E3"/>
                <w:right w:val="single" w:sz="2" w:space="0" w:color="E3E3E3"/>
              </w:divBdr>
              <w:divsChild>
                <w:div w:id="1604533967">
                  <w:marLeft w:val="0"/>
                  <w:marRight w:val="0"/>
                  <w:marTop w:val="0"/>
                  <w:marBottom w:val="0"/>
                  <w:divBdr>
                    <w:top w:val="single" w:sz="2" w:space="2" w:color="E3E3E3"/>
                    <w:left w:val="single" w:sz="2" w:space="0" w:color="E3E3E3"/>
                    <w:bottom w:val="single" w:sz="2" w:space="0" w:color="E3E3E3"/>
                    <w:right w:val="single" w:sz="2" w:space="0" w:color="E3E3E3"/>
                  </w:divBdr>
                  <w:divsChild>
                    <w:div w:id="3896169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21731609">
      <w:bodyDiv w:val="1"/>
      <w:marLeft w:val="0"/>
      <w:marRight w:val="0"/>
      <w:marTop w:val="0"/>
      <w:marBottom w:val="0"/>
      <w:divBdr>
        <w:top w:val="none" w:sz="0" w:space="0" w:color="auto"/>
        <w:left w:val="none" w:sz="0" w:space="0" w:color="auto"/>
        <w:bottom w:val="none" w:sz="0" w:space="0" w:color="auto"/>
        <w:right w:val="none" w:sz="0" w:space="0" w:color="auto"/>
      </w:divBdr>
    </w:div>
    <w:div w:id="2037808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3.png@01DAA78C.43D9FAF0"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cid:image004.png@01DAA78C.43D9FAF0" TargetMode="External"/><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myaccount.microsoft.com/" TargetMode="External"/><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ustomers\KU\Guides\Brugervejledning%20-%20skabelon%20-%20K&#248;benhavns%20Universit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Fakultet xmlns="cab2eac3-a34e-4f7c-8c93-d370f771d71f">
      <Value>Faelles</Value>
    </Fakultet>
    <IT_x0020_styresystem xmlns="cab2eac3-a34e-4f7c-8c93-d370f771d71f">
      <Value>Windows</Value>
      <Value>OSX/Mac</Value>
      <Value>Linux</Value>
      <Value>iOS</Value>
      <Value>Android</Value>
    </IT_x0020_styresystem>
    <Dokumenttype xmlns="cab2eac3-a34e-4f7c-8c93-d370f771d71f">Vejledning</Dokumenttype>
    <Masterkategori xmlns="cab2eac3-a34e-4f7c-8c93-d370f771d71f">
      <Value>IT sikkerhed</Value>
    </Masterkategori>
    <KUTargetGroupCode xmlns="a9c21cd9-c4d6-46ab-aa0b-2425b1d0c963">,j,xcd,</KUTargetGroupCode>
    <Anvendes_x0020_af xmlns="cab2eac3-a34e-4f7c-8c93-d370f771d71f">
      <Value>Ansat</Value>
      <Value>Studerende</Value>
    </Anvendes_x0020_af>
    <Dokumentansvarlig xmlns="cab2eac3-a34e-4f7c-8c93-d370f771d71f">
      <UserInfo>
        <DisplayName>Bettine Værum Christiansen</DisplayName>
        <AccountId>62223</AccountId>
        <AccountType/>
      </UserInfo>
    </Dokumentansvarlig>
    <sidst_x0020_revideret xmlns="cab2eac3-a34e-4f7c-8c93-d370f771d71f">2023-06-11T22:00:00+00:00</sidst_x0020_revideret>
    <Dokument_x0020_ID xmlns="cab2eac3-a34e-4f7c-8c93-d370f771d71f">F150</Dokument_x0020_ID>
    <Tilstand xmlns="cab2eac3-a34e-4f7c-8c93-d370f771d71f">gyldig</Tilstand>
    <Handling xmlns="cab2eac3-a34e-4f7c-8c93-d370f771d71f">
      <Value>Installation</Value>
      <Value>login</Value>
      <Value>registrering</Value>
    </Handling>
    <Fysisk_x0020_udstyr xmlns="cab2eac3-a34e-4f7c-8c93-d370f771d71f">
      <Value>iPad</Value>
      <Value>iPhone</Value>
      <Value>Mac</Value>
      <Value>mobiltelefon</Value>
      <Value>PC</Value>
    </Fysisk_x0020_udstyr>
    <Teknologi xmlns="cab2eac3-a34e-4f7c-8c93-d370f771d71f">
      <Value>Multi Faktor autentificering (MFA)</Value>
    </Teknologi>
    <Sprogversion xmlns="cab2eac3-a34e-4f7c-8c93-d370f771d71f">dansk</Sprogversion>
  </documentManagement>
</p:properties>
</file>

<file path=customXml/item3.xml><?xml version="1.0" encoding="utf-8"?>
<ct:contentTypeSchema xmlns:ct="http://schemas.microsoft.com/office/2006/metadata/contentType" xmlns:ma="http://schemas.microsoft.com/office/2006/metadata/properties/metaAttributes" ct:_="" ma:_="" ma:contentTypeName="It-vejledning" ma:contentTypeID="0x010100B350D64C150DAD4CA6E29F2BEA8E936100EA6CFAD72CF16646B3325CD5776A3AE7" ma:contentTypeVersion="3" ma:contentTypeDescription="" ma:contentTypeScope="" ma:versionID="d8b50f998e8fbaab663d8fc258ca8a35">
  <xsd:schema xmlns:xsd="http://www.w3.org/2001/XMLSchema" xmlns:xs="http://www.w3.org/2001/XMLSchema" xmlns:p="http://schemas.microsoft.com/office/2006/metadata/properties" xmlns:ns2="cab2eac3-a34e-4f7c-8c93-d370f771d71f" xmlns:ns3="a9c21cd9-c4d6-46ab-aa0b-2425b1d0c963" targetNamespace="http://schemas.microsoft.com/office/2006/metadata/properties" ma:root="true" ma:fieldsID="6dde7f6ccfebf699d25e097ade99d5dc" ns2:_="" ns3:_="">
    <xsd:import namespace="cab2eac3-a34e-4f7c-8c93-d370f771d71f"/>
    <xsd:import namespace="a9c21cd9-c4d6-46ab-aa0b-2425b1d0c963"/>
    <xsd:element name="properties">
      <xsd:complexType>
        <xsd:sequence>
          <xsd:element name="documentManagement">
            <xsd:complexType>
              <xsd:all>
                <xsd:element ref="ns2:Anvendes_x0020_af" minOccurs="0"/>
                <xsd:element ref="ns2:Dokument_x0020_ID" minOccurs="0"/>
                <xsd:element ref="ns2:Dokumentansvarlig" minOccurs="0"/>
                <xsd:element ref="ns2:Dokumenttype" minOccurs="0"/>
                <xsd:element ref="ns2:Fakultet" minOccurs="0"/>
                <xsd:element ref="ns2:Fysisk_x0020_udstyr" minOccurs="0"/>
                <xsd:element ref="ns2:Handling" minOccurs="0"/>
                <xsd:element ref="ns2:IT_x0020_styresystem" minOccurs="0"/>
                <xsd:element ref="ns2:Masterkategori" minOccurs="0"/>
                <xsd:element ref="ns3:KUTargetGroupCode" minOccurs="0"/>
                <xsd:element ref="ns2:sidst_x0020_revideret" minOccurs="0"/>
                <xsd:element ref="ns2:Sprogversion" minOccurs="0"/>
                <xsd:element ref="ns2:Teknologi" minOccurs="0"/>
                <xsd:element ref="ns2:Tilsta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2eac3-a34e-4f7c-8c93-d370f771d71f" elementFormDefault="qualified">
    <xsd:import namespace="http://schemas.microsoft.com/office/2006/documentManagement/types"/>
    <xsd:import namespace="http://schemas.microsoft.com/office/infopath/2007/PartnerControls"/>
    <xsd:element name="Anvendes_x0020_af" ma:index="8" nillable="true" ma:displayName="Anvendes af" ma:description="Beskriver hvilken gruppe dokumentet er anvendeligt for" ma:internalName="Anvendes_x0020_af">
      <xsd:complexType>
        <xsd:complexContent>
          <xsd:extension base="dms:MultiChoice">
            <xsd:sequence>
              <xsd:element name="Value" maxOccurs="unbounded" minOccurs="0" nillable="true">
                <xsd:simpleType>
                  <xsd:restriction base="dms:Choice">
                    <xsd:enumeration value="Ansat"/>
                    <xsd:enumeration value="Studerende"/>
                    <xsd:enumeration value="Abonnenter"/>
                    <xsd:enumeration value="Administratorer"/>
                    <xsd:enumeration value="Medlemmer"/>
                  </xsd:restriction>
                </xsd:simpleType>
              </xsd:element>
            </xsd:sequence>
          </xsd:extension>
        </xsd:complexContent>
      </xsd:complexType>
    </xsd:element>
    <xsd:element name="Dokument_x0020_ID" ma:index="9" nillable="true" ma:displayName="Dokument ID" ma:internalName="Dokument_x0020_ID">
      <xsd:simpleType>
        <xsd:restriction base="dms:Text">
          <xsd:maxLength value="255"/>
        </xsd:restriction>
      </xsd:simpleType>
    </xsd:element>
    <xsd:element name="Dokumentansvarlig" ma:index="10" nillable="true" ma:displayName="Dokumentansvarlig" ma:list="UserInfo" ma:SharePointGroup="0" ma:internalName="Dokument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umenttype" ma:index="11" nillable="true" ma:displayName="Dokumenttype" ma:default="Vejledning" ma:description="Hvilken genre falder dokumentet ind under?" ma:format="Dropdown" ma:internalName="Dokumenttype" ma:readOnly="false">
      <xsd:simpleType>
        <xsd:restriction base="dms:Choice">
          <xsd:enumeration value="Vejledning"/>
          <xsd:enumeration value="SLA"/>
          <xsd:enumeration value="Vejviser/kort"/>
          <xsd:enumeration value="Ofte stillede spørgsmål"/>
          <xsd:enumeration value="Politik"/>
          <xsd:enumeration value="Produktblad"/>
          <xsd:enumeration value="formular"/>
          <xsd:enumeration value="Interne vejledninger (IT guide)"/>
        </xsd:restriction>
      </xsd:simpleType>
    </xsd:element>
    <xsd:element name="Fakultet" ma:index="12" nillable="true" ma:displayName="Fakulteter" ma:description="Hvilke fakulteter bruges dokumentet af?" ma:internalName="Fakultet">
      <xsd:complexType>
        <xsd:complexContent>
          <xsd:extension base="dms:MultiChoice">
            <xsd:sequence>
              <xsd:element name="Value" maxOccurs="unbounded" minOccurs="0" nillable="true">
                <xsd:simpleType>
                  <xsd:restriction base="dms:Choice">
                    <xsd:enumeration value="Faelles"/>
                    <xsd:enumeration value="FA"/>
                    <xsd:enumeration value="HUM"/>
                    <xsd:enumeration value="JUR"/>
                    <xsd:enumeration value="SAMF"/>
                    <xsd:enumeration value="SCIENCE"/>
                    <xsd:enumeration value="SUND"/>
                    <xsd:enumeration value="TEO"/>
                  </xsd:restriction>
                </xsd:simpleType>
              </xsd:element>
            </xsd:sequence>
          </xsd:extension>
        </xsd:complexContent>
      </xsd:complexType>
    </xsd:element>
    <xsd:element name="Fysisk_x0020_udstyr" ma:index="13" nillable="true" ma:displayName="Fysisk IT udstyr" ma:internalName="Fysisk_x0020_udstyr">
      <xsd:complexType>
        <xsd:complexContent>
          <xsd:extension base="dms:MultiChoice">
            <xsd:sequence>
              <xsd:element name="Value" maxOccurs="unbounded" minOccurs="0" nillable="true">
                <xsd:simpleType>
                  <xsd:restriction base="dms:Choice">
                    <xsd:enumeration value="AV-udstyr"/>
                    <xsd:enumeration value="hjemmearbejdsplads"/>
                    <xsd:enumeration value="ID-kort"/>
                    <xsd:enumeration value="iPad"/>
                    <xsd:enumeration value="iPhone"/>
                    <xsd:enumeration value="Mac"/>
                    <xsd:enumeration value="mobiltelefon"/>
                    <xsd:enumeration value="PC"/>
                    <xsd:enumeration value="Printer"/>
                    <xsd:enumeration value="Projektor"/>
                    <xsd:enumeration value="Video konference"/>
                  </xsd:restriction>
                </xsd:simpleType>
              </xsd:element>
            </xsd:sequence>
          </xsd:extension>
        </xsd:complexContent>
      </xsd:complexType>
    </xsd:element>
    <xsd:element name="Handling" ma:index="14" nillable="true" ma:displayName="Handling" ma:description="hvilken handling skal udføres?" ma:internalName="Handling">
      <xsd:complexType>
        <xsd:complexContent>
          <xsd:extension base="dms:MultiChoice">
            <xsd:sequence>
              <xsd:element name="Value" maxOccurs="unbounded" minOccurs="0" nillable="true">
                <xsd:simpleType>
                  <xsd:restriction base="dms:Choice">
                    <xsd:enumeration value="Abonnement (redigering)"/>
                    <xsd:enumeration value="Adgang"/>
                    <xsd:enumeration value="Afinstallation"/>
                    <xsd:enumeration value="Backup af data"/>
                    <xsd:enumeration value="benyt beregningsserver"/>
                    <xsd:enumeration value="beskyt"/>
                    <xsd:enumeration value="Bestilling"/>
                    <xsd:enumeration value="booking"/>
                    <xsd:enumeration value="bortskaffelse"/>
                    <xsd:enumeration value="Brugerrettigheder/roller (redigering af)"/>
                    <xsd:enumeration value="domæne (selv-administration af)"/>
                    <xsd:enumeration value="export af data"/>
                    <xsd:enumeration value="fejlmeld"/>
                    <xsd:enumeration value="Fjernadgang"/>
                    <xsd:enumeration value="Fjernundervisning"/>
                    <xsd:enumeration value="Fjernundervisning fra Campus"/>
                    <xsd:enumeration value="Flytning"/>
                    <xsd:enumeration value="Funktionspostkasse (tilføj/opret/administrer)"/>
                    <xsd:enumeration value="import af data"/>
                    <xsd:enumeration value="Indkøb"/>
                    <xsd:enumeration value="Installation"/>
                    <xsd:enumeration value="konfiguration"/>
                    <xsd:enumeration value="Kontakt"/>
                    <xsd:enumeration value="Kopier"/>
                    <xsd:enumeration value="Kryptering"/>
                    <xsd:enumeration value="login"/>
                    <xsd:enumeration value="Multimedieskat"/>
                    <xsd:enumeration value="passwordskift"/>
                    <xsd:enumeration value="Print"/>
                    <xsd:enumeration value="Projector (brug af)"/>
                    <xsd:enumeration value="redigering"/>
                    <xsd:enumeration value="registrering"/>
                    <xsd:enumeration value="Scan til Mail"/>
                    <xsd:enumeration value="Send til Eboks"/>
                    <xsd:enumeration value="Spamfilter administration"/>
                    <xsd:enumeration value="synkronisering"/>
                    <xsd:enumeration value="søg driftsinformation"/>
                    <xsd:enumeration value="Tilpasning"/>
                    <xsd:enumeration value="Projector (brug af)"/>
                    <xsd:enumeration value="Vejledningssamling (se)"/>
                    <xsd:enumeration value="Ændre sprog"/>
                  </xsd:restriction>
                </xsd:simpleType>
              </xsd:element>
            </xsd:sequence>
          </xsd:extension>
        </xsd:complexContent>
      </xsd:complexType>
    </xsd:element>
    <xsd:element name="IT_x0020_styresystem" ma:index="15" nillable="true" ma:displayName="IT styresystem" ma:default="Windows" ma:description="Hvilket styresystem er vejledningen rettet imod?" ma:internalName="IT_x0020_styresystem">
      <xsd:complexType>
        <xsd:complexContent>
          <xsd:extension base="dms:MultiChoice">
            <xsd:sequence>
              <xsd:element name="Value" maxOccurs="unbounded" minOccurs="0" nillable="true">
                <xsd:simpleType>
                  <xsd:restriction base="dms:Choice">
                    <xsd:enumeration value="Windows"/>
                    <xsd:enumeration value="OSX/Mac"/>
                    <xsd:enumeration value="Linux"/>
                    <xsd:enumeration value="iOS"/>
                    <xsd:enumeration value="Android"/>
                  </xsd:restriction>
                </xsd:simpleType>
              </xsd:element>
            </xsd:sequence>
          </xsd:extension>
        </xsd:complexContent>
      </xsd:complexType>
    </xsd:element>
    <xsd:element name="Masterkategori" ma:index="16" nillable="true" ma:displayName="Masterkategori" ma:description="Angiver hvilken side/venstre menu punkt som vejledningen bliver brugt under." ma:internalName="Masterkategori">
      <xsd:complexType>
        <xsd:complexContent>
          <xsd:extension base="dms:MultiChoice">
            <xsd:sequence>
              <xsd:element name="Value" maxOccurs="unbounded" minOccurs="0" nillable="true">
                <xsd:simpleType>
                  <xsd:restriction base="dms:Choice">
                    <xsd:enumeration value="Microsoft 365"/>
                    <xsd:enumeration value="Netværk og eduroam"/>
                    <xsd:enumeration value="Pc og software"/>
                    <xsd:enumeration value="kopi og print"/>
                    <xsd:enumeration value="id kort"/>
                    <xsd:enumeration value="IT og fagsystemer"/>
                    <xsd:enumeration value="KU mail / outlook"/>
                    <xsd:enumeration value="eduroam / Wi-Fi"/>
                    <xsd:enumeration value="Lync / Skype / telefon"/>
                    <xsd:enumeration value="IT sikkerhed"/>
                    <xsd:enumeration value="KUcomputer"/>
                    <xsd:enumeration value="IT dashboard"/>
                    <xsd:enumeration value="SCIENCE PC"/>
                    <xsd:enumeration value="Software (SCIENCE)"/>
                    <xsd:enumeration value="VPN, Webfile og anden fjernadgang (SCIENCE)"/>
                    <xsd:enumeration value="Onedrive"/>
                    <xsd:enumeration value="IT til forskning (SCIENCE)"/>
                    <xsd:enumeration value="Inforskærme på CSS (SAMF)"/>
                    <xsd:enumeration value="AV support  (HUM)"/>
                    <xsd:enumeration value="Virtuelle møder  (HUM)"/>
                    <xsd:enumeration value="Programmer (HUM)"/>
                    <xsd:enumeration value="iPad (HUM)"/>
                    <xsd:enumeration value="Videokonference (SUND)"/>
                    <xsd:enumeration value="Hjælp til SUND ansatte"/>
                    <xsd:enumeration value="Office til iPad (SUND)"/>
                    <xsd:enumeration value="VPN (SUND)"/>
                    <xsd:enumeration value="Installation fra software biblioteket (SUND)"/>
                    <xsd:enumeration value="Informationssikkerhed"/>
                    <xsd:enumeration value="Forsknings-IT"/>
                    <xsd:enumeration value="VPN"/>
                  </xsd:restriction>
                </xsd:simpleType>
              </xsd:element>
            </xsd:sequence>
          </xsd:extension>
        </xsd:complexContent>
      </xsd:complexType>
    </xsd:element>
    <xsd:element name="sidst_x0020_revideret" ma:index="18" nillable="true" ma:displayName="sidst revideret" ma:format="DateOnly" ma:internalName="sidst_x0020_revideret">
      <xsd:simpleType>
        <xsd:restriction base="dms:DateTime"/>
      </xsd:simpleType>
    </xsd:element>
    <xsd:element name="Sprogversion" ma:index="19" nillable="true" ma:displayName="Sprogversion" ma:format="RadioButtons" ma:internalName="Sprogversion">
      <xsd:simpleType>
        <xsd:restriction base="dms:Choice">
          <xsd:enumeration value="dansk"/>
          <xsd:enumeration value="engelsk"/>
        </xsd:restriction>
      </xsd:simpleType>
    </xsd:element>
    <xsd:element name="Teknologi" ma:index="20" nillable="true" ma:displayName="Teknologi" ma:internalName="Teknologi">
      <xsd:complexType>
        <xsd:complexContent>
          <xsd:extension base="dms:MultiChoice">
            <xsd:sequence>
              <xsd:element name="Value" maxOccurs="unbounded" minOccurs="0" nillable="true">
                <xsd:simpleType>
                  <xsd:restriction base="dms:Choice">
                    <xsd:enumeration value="ADK"/>
                    <xsd:enumeration value="ADSL"/>
                    <xsd:enumeration value="AIP (Azure Information Protection)"/>
                    <xsd:enumeration value="APM Siteray"/>
                    <xsd:enumeration value="ATP (Advanced Threat Protection)"/>
                    <xsd:enumeration value="AV udstyr på Campus"/>
                    <xsd:enumeration value="beregningsserver"/>
                    <xsd:enumeration value="Bluewhale"/>
                    <xsd:enumeration value="CMS"/>
                    <xsd:enumeration value="Curis"/>
                    <xsd:enumeration value="Danmarks Statistik"/>
                    <xsd:enumeration value="Discoverer"/>
                    <xsd:enumeration value="Domæne"/>
                    <xsd:enumeration value="Eboks"/>
                    <xsd:enumeration value="eduroam"/>
                    <xsd:enumeration value="Endnote"/>
                    <xsd:enumeration value="Filserver"/>
                    <xsd:enumeration value="Follow-Me print"/>
                    <xsd:enumeration value="GAMS"/>
                    <xsd:enumeration value="Gauss"/>
                    <xsd:enumeration value="HDtools"/>
                    <xsd:enumeration value="Heimdal (admin)"/>
                    <xsd:enumeration value="IDM"/>
                    <xsd:enumeration value="Kongelige Bib"/>
                    <xsd:enumeration value="KUcomputer"/>
                    <xsd:enumeration value="KU IdM"/>
                    <xsd:enumeration value="KU skabeloner"/>
                    <xsd:enumeration value="KUforms"/>
                    <xsd:enumeration value="KUguest"/>
                    <xsd:enumeration value="KUmail"/>
                    <xsd:enumeration value="KUnet"/>
                    <xsd:enumeration value="Labnet"/>
                    <xsd:enumeration value="Lync'"/>
                    <xsd:enumeration value="M365"/>
                    <xsd:enumeration value="Mailman 3"/>
                    <xsd:enumeration value="Mathematica"/>
                    <xsd:enumeration value="Matlab"/>
                    <xsd:enumeration value="MaxiConnect"/>
                    <xsd:enumeration value="Microsoft Defender"/>
                    <xsd:enumeration value="MitID Erhverv"/>
                    <xsd:enumeration value="Multi Faktor autentificering (MFA)"/>
                    <xsd:enumeration value="Navision stat"/>
                    <xsd:enumeration value="Netværksdrev"/>
                    <xsd:enumeration value="Nvivo"/>
                    <xsd:enumeration value="Office"/>
                    <xsd:enumeration value="Offline files"/>
                    <xsd:enumeration value="OneDrive"/>
                    <xsd:enumeration value="Outlook"/>
                    <xsd:enumeration value="Oxmetrics"/>
                    <xsd:enumeration value="Passwordmanager"/>
                    <xsd:enumeration value="Print"/>
                    <xsd:enumeration value="Pronestor"/>
                    <xsd:enumeration value="RATS"/>
                    <xsd:enumeration value="RDP/Remote desktop"/>
                    <xsd:enumeration value="Refnote"/>
                    <xsd:enumeration value="RejsUD"/>
                    <xsd:enumeration value="Remote Connection"/>
                    <xsd:enumeration value="SAS"/>
                    <xsd:enumeration value="Scanpas"/>
                    <xsd:enumeration value="S-drev"/>
                    <xsd:enumeration value="Skype for business"/>
                    <xsd:enumeration value="Software bibliotek"/>
                    <xsd:enumeration value="Solidus / Callcenter"/>
                    <xsd:enumeration value="Sophos"/>
                    <xsd:enumeration value="SPSS"/>
                    <xsd:enumeration value="SSH/SecureShell"/>
                    <xsd:enumeration value="Stata"/>
                    <xsd:enumeration value="SFTP.KU.DK"/>
                    <xsd:enumeration value="SWP"/>
                    <xsd:enumeration value="Syllabus"/>
                    <xsd:enumeration value="Tableau"/>
                    <xsd:enumeration value="Teams"/>
                    <xsd:enumeration value="Thunderbird"/>
                    <xsd:enumeration value="VPN"/>
                    <xsd:enumeration value="Webdrive"/>
                    <xsd:enumeration value="Webfile"/>
                    <xsd:enumeration value="Webmail"/>
                    <xsd:enumeration value="Webprint"/>
                    <xsd:enumeration value="Workzone"/>
                    <xsd:enumeration value="ZOOM"/>
                    <xsd:enumeration value="ØSS"/>
                  </xsd:restriction>
                </xsd:simpleType>
              </xsd:element>
            </xsd:sequence>
          </xsd:extension>
        </xsd:complexContent>
      </xsd:complexType>
    </xsd:element>
    <xsd:element name="Tilstand" ma:index="21" nillable="true" ma:displayName="Tilstand" ma:format="Dropdown" ma:internalName="Tilstand">
      <xsd:simpleType>
        <xsd:restriction base="dms:Choice">
          <xsd:enumeration value="gyldig"/>
          <xsd:enumeration value="historisk"/>
          <xsd:enumeration value="internt"/>
          <xsd:enumeration value="til revision"/>
          <xsd:enumeration value="under udarbejdelse"/>
        </xsd:restriction>
      </xsd:simpleType>
    </xsd:element>
  </xsd:schema>
  <xsd:schema xmlns:xsd="http://www.w3.org/2001/XMLSchema" xmlns:xs="http://www.w3.org/2001/XMLSchema" xmlns:dms="http://schemas.microsoft.com/office/2006/documentManagement/types" xmlns:pc="http://schemas.microsoft.com/office/infopath/2007/PartnerControls" targetNamespace="a9c21cd9-c4d6-46ab-aa0b-2425b1d0c963" elementFormDefault="qualified">
    <xsd:import namespace="http://schemas.microsoft.com/office/2006/documentManagement/types"/>
    <xsd:import namespace="http://schemas.microsoft.com/office/infopath/2007/PartnerControls"/>
    <xsd:element name="KUTargetGroupCode" ma:index="17" nillable="true" ma:displayName="Målgruppe" ma:internalName="KUTargetGroupCod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2145D-3F59-47B4-B197-E0A07C166051}">
  <ds:schemaRefs>
    <ds:schemaRef ds:uri="http://schemas.openxmlformats.org/officeDocument/2006/bibliography"/>
  </ds:schemaRefs>
</ds:datastoreItem>
</file>

<file path=customXml/itemProps2.xml><?xml version="1.0" encoding="utf-8"?>
<ds:datastoreItem xmlns:ds="http://schemas.openxmlformats.org/officeDocument/2006/customXml" ds:itemID="{4D513758-73AD-4ACB-8F31-08DAC353C86C}">
  <ds:schemaRefs>
    <ds:schemaRef ds:uri="http://schemas.microsoft.com/office/2006/metadata/properties"/>
    <ds:schemaRef ds:uri="cab2eac3-a34e-4f7c-8c93-d370f771d71f"/>
    <ds:schemaRef ds:uri="a9c21cd9-c4d6-46ab-aa0b-2425b1d0c963"/>
  </ds:schemaRefs>
</ds:datastoreItem>
</file>

<file path=customXml/itemProps3.xml><?xml version="1.0" encoding="utf-8"?>
<ds:datastoreItem xmlns:ds="http://schemas.openxmlformats.org/officeDocument/2006/customXml" ds:itemID="{43137F35-D6AE-4899-803E-855B22604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2eac3-a34e-4f7c-8c93-d370f771d71f"/>
    <ds:schemaRef ds:uri="a9c21cd9-c4d6-46ab-aa0b-2425b1d0c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44F51-37A6-4DF3-A72B-9AC41EBD7468}">
  <ds:schemaRefs>
    <ds:schemaRef ds:uri="http://schemas.microsoft.com/sharepoint/v3/contenttype/forms"/>
  </ds:schemaRefs>
</ds:datastoreItem>
</file>

<file path=docMetadata/LabelInfo.xml><?xml version="1.0" encoding="utf-8"?>
<clbl:labelList xmlns:clbl="http://schemas.microsoft.com/office/2020/mipLabelMetadata">
  <clbl:label id="{6a2630e2-1ac5-455e-8217-0156b1936a76}" enabled="1" method="Standard" siteId="{a3927f91-cda1-4696-af89-8c9f1ceffa91}" contentBits="0" removed="0"/>
</clbl:labelList>
</file>

<file path=docProps/app.xml><?xml version="1.0" encoding="utf-8"?>
<Properties xmlns="http://schemas.openxmlformats.org/officeDocument/2006/extended-properties" xmlns:vt="http://schemas.openxmlformats.org/officeDocument/2006/docPropsVTypes">
  <Template>Brugervejledning - skabelon - Københavns Universitet.dotx</Template>
  <TotalTime>2</TotalTime>
  <Pages>7</Pages>
  <Words>907</Words>
  <Characters>4409</Characters>
  <Application>Microsoft Office Word</Application>
  <DocSecurity>0</DocSecurity>
  <Lines>367</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To-faktor-godkendelse med NetIQ-app</vt:lpstr>
      <vt:lpstr>To-faktor-godkendelse med NetIQ-app</vt:lpstr>
    </vt:vector>
  </TitlesOfParts>
  <Company>University of Copenhagen</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To-faktor-godkendelse med NetIQ-app</dc:title>
  <dc:subject/>
  <dc:creator>Bettine Værum Christiansen</dc:creator>
  <cp:keywords/>
  <dc:description/>
  <cp:lastModifiedBy>Bettine Værum Christiansen</cp:lastModifiedBy>
  <cp:revision>2</cp:revision>
  <dcterms:created xsi:type="dcterms:W3CDTF">2024-12-10T11:12:00Z</dcterms:created>
  <dcterms:modified xsi:type="dcterms:W3CDTF">2024-12-10T11:12:00Z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0x010100B350D64C150DAD4CA6E29F2BEA8E936100EA6CFAD72CF16646B3325CD5776A3AE7</vt:lpwstr>
  </property>
  <property fmtid="{D5CDD505-2E9C-101B-9397-08002B2CF9AE}" pid="3" name="Order">
    <vt:r8>143100</vt:r8>
  </property>
  <property fmtid="{D5CDD505-2E9C-101B-9397-08002B2CF9AE}" pid="4" name="URL">
    <vt:lpwstr/>
  </property>
  <property fmtid="{D5CDD505-2E9C-101B-9397-08002B2CF9AE}" pid="5" name="xd_ProgID">
    <vt:lpwstr/>
  </property>
  <property fmtid="{D5CDD505-2E9C-101B-9397-08002B2CF9AE}" pid="6" name="TemplateUrl">
    <vt:lpwstr/>
  </property>
  <property fmtid="{D5CDD505-2E9C-101B-9397-08002B2CF9AE}" pid="7" name="ContentRemapped">
    <vt:lpwstr>true</vt:lpwstr>
  </property>
  <property fmtid="{D5CDD505-2E9C-101B-9397-08002B2CF9AE}" pid="8" name="MSIP_Label_6a2630e2-1ac5-455e-8217-0156b1936a76_Enabled">
    <vt:lpwstr>true</vt:lpwstr>
  </property>
  <property fmtid="{D5CDD505-2E9C-101B-9397-08002B2CF9AE}" pid="9" name="MSIP_Label_6a2630e2-1ac5-455e-8217-0156b1936a76_SetDate">
    <vt:lpwstr>2020-11-13T08:44:41Z</vt:lpwstr>
  </property>
  <property fmtid="{D5CDD505-2E9C-101B-9397-08002B2CF9AE}" pid="10" name="MSIP_Label_6a2630e2-1ac5-455e-8217-0156b1936a76_Method">
    <vt:lpwstr>Standard</vt:lpwstr>
  </property>
  <property fmtid="{D5CDD505-2E9C-101B-9397-08002B2CF9AE}" pid="11" name="MSIP_Label_6a2630e2-1ac5-455e-8217-0156b1936a76_Name">
    <vt:lpwstr>Notclass</vt:lpwstr>
  </property>
  <property fmtid="{D5CDD505-2E9C-101B-9397-08002B2CF9AE}" pid="12" name="MSIP_Label_6a2630e2-1ac5-455e-8217-0156b1936a76_SiteId">
    <vt:lpwstr>a3927f91-cda1-4696-af89-8c9f1ceffa91</vt:lpwstr>
  </property>
  <property fmtid="{D5CDD505-2E9C-101B-9397-08002B2CF9AE}" pid="13" name="MSIP_Label_6a2630e2-1ac5-455e-8217-0156b1936a76_ActionId">
    <vt:lpwstr>9cb61188-7836-4568-9c8d-0b01daa68906</vt:lpwstr>
  </property>
  <property fmtid="{D5CDD505-2E9C-101B-9397-08002B2CF9AE}" pid="14" name="MSIP_Label_6a2630e2-1ac5-455e-8217-0156b1936a76_ContentBits">
    <vt:lpwstr>0</vt:lpwstr>
  </property>
  <property fmtid="{D5CDD505-2E9C-101B-9397-08002B2CF9AE}" pid="15" name="sdDocumentDate">
    <vt:lpwstr>44846</vt:lpwstr>
  </property>
  <property fmtid="{D5CDD505-2E9C-101B-9397-08002B2CF9AE}" pid="16" name="SD_IntegrationInfoAdded">
    <vt:bool>true</vt:bool>
  </property>
  <property fmtid="{D5CDD505-2E9C-101B-9397-08002B2CF9AE}" pid="17" name="MediaServiceImageTags">
    <vt:lpwstr/>
  </property>
</Properties>
</file>